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64" w:rsidRDefault="005F5564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519AD">
        <w:rPr>
          <w:rFonts w:ascii="Arial" w:hAnsi="Arial" w:cs="Arial"/>
          <w:b/>
          <w:noProof/>
          <w:sz w:val="20"/>
          <w:szCs w:val="20"/>
          <w:lang w:val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481.5pt;height:153pt;visibility:visible">
            <v:imagedata r:id="rId6" o:title=""/>
          </v:shape>
        </w:pict>
      </w:r>
    </w:p>
    <w:p w:rsidR="005F5564" w:rsidRDefault="005F5564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0" w:name="_heading=h.geg6q4ahi23a" w:colFirst="0" w:colLast="0"/>
      <w:bookmarkEnd w:id="0"/>
    </w:p>
    <w:p w:rsidR="005F5564" w:rsidRDefault="005F5564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F5564" w:rsidRDefault="005F5564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F5564" w:rsidRDefault="005F5564">
      <w:pPr>
        <w:pStyle w:val="normal1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MOD. C)</w:t>
      </w:r>
    </w:p>
    <w:p w:rsidR="005F5564" w:rsidRDefault="005F5564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F5564" w:rsidRDefault="005F5564">
      <w:pPr>
        <w:pStyle w:val="normal1"/>
        <w:spacing w:after="0"/>
        <w:rPr>
          <w:sz w:val="20"/>
          <w:szCs w:val="20"/>
        </w:rPr>
      </w:pPr>
    </w:p>
    <w:tbl>
      <w:tblPr>
        <w:tblW w:w="9636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636"/>
      </w:tblGrid>
      <w:tr w:rsidR="005F5564" w:rsidTr="00E519AD">
        <w:trPr>
          <w:trHeight w:val="1905"/>
        </w:trPr>
        <w:tc>
          <w:tcPr>
            <w:tcW w:w="9636" w:type="dxa"/>
          </w:tcPr>
          <w:p w:rsidR="005F5564" w:rsidRPr="00E519AD" w:rsidRDefault="005F5564" w:rsidP="00E519AD">
            <w:pPr>
              <w:pStyle w:val="normal1"/>
              <w:spacing w:after="0" w:line="240" w:lineRule="auto"/>
              <w:ind w:right="7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F5564" w:rsidRPr="00E519AD" w:rsidRDefault="005F5564" w:rsidP="00E519AD">
            <w:pPr>
              <w:pStyle w:val="normal1"/>
              <w:spacing w:before="20" w:after="0" w:line="288" w:lineRule="auto"/>
              <w:ind w:right="77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E519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ISTRUTTORIA PUBBLICA FINALIZZATA ALLA STIPULA DI UNA CONVENZIONE CON UN’ORGANIZZAZIONE DI VOLONTARIATO O UN’ASSOCIAZIONE DI PROMOZIONE SOCIALE PER LA GESTIONE DI UNO SPORTELLO PER L’AMMINISTRATORE DI SOSTEGNO (AI SENSI DELL’ART. 56 DEL D.LGS. N. 117/2017 E </w:t>
            </w:r>
            <w:hyperlink r:id="rId7">
              <w:r w:rsidRPr="00E519AD">
                <w:rPr>
                  <w:rFonts w:ascii="Arial" w:hAnsi="Arial" w:cs="Arial"/>
                  <w:b/>
                  <w:bCs/>
                  <w:sz w:val="20"/>
                  <w:szCs w:val="20"/>
                </w:rPr>
                <w:t>SS.MM.II</w:t>
              </w:r>
            </w:hyperlink>
            <w:r w:rsidRPr="00E519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.). </w:t>
            </w:r>
          </w:p>
          <w:p w:rsidR="005F5564" w:rsidRPr="00E519AD" w:rsidRDefault="005F5564" w:rsidP="00E519AD">
            <w:pPr>
              <w:pStyle w:val="normal1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  <w:r w:rsidRPr="00E519AD"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  <w:t>CUP E91J26000500002;</w:t>
            </w:r>
          </w:p>
          <w:p w:rsidR="005F5564" w:rsidRPr="00E519AD" w:rsidRDefault="005F5564" w:rsidP="00E519AD">
            <w:pPr>
              <w:pStyle w:val="normal1"/>
              <w:spacing w:after="0" w:line="240" w:lineRule="auto"/>
              <w:ind w:right="77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  <w:r w:rsidRPr="00E519AD"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  <w:t>CIG BCB611E018.</w:t>
            </w:r>
          </w:p>
          <w:p w:rsidR="005F5564" w:rsidRPr="00E519AD" w:rsidRDefault="005F5564" w:rsidP="00E519AD">
            <w:pPr>
              <w:pStyle w:val="normal1"/>
              <w:spacing w:after="0" w:line="240" w:lineRule="auto"/>
              <w:ind w:right="7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F5564" w:rsidRDefault="005F5564">
      <w:pPr>
        <w:pStyle w:val="normal1"/>
        <w:spacing w:after="0" w:line="240" w:lineRule="auto"/>
        <w:rPr>
          <w:rFonts w:ascii="Arial" w:hAnsi="Arial" w:cs="Arial"/>
          <w:b/>
          <w:bCs/>
          <w:smallCaps/>
          <w:sz w:val="24"/>
          <w:szCs w:val="24"/>
          <w:u w:val="single"/>
        </w:rPr>
      </w:pPr>
    </w:p>
    <w:p w:rsidR="005F5564" w:rsidRDefault="005F5564">
      <w:pPr>
        <w:pStyle w:val="normal1"/>
        <w:spacing w:after="0" w:line="240" w:lineRule="auto"/>
        <w:rPr>
          <w:rFonts w:ascii="Arial" w:hAnsi="Arial" w:cs="Arial"/>
          <w:b/>
          <w:bCs/>
          <w:smallCaps/>
          <w:sz w:val="24"/>
          <w:szCs w:val="24"/>
          <w:u w:val="single"/>
        </w:rPr>
      </w:pPr>
    </w:p>
    <w:p w:rsidR="005F5564" w:rsidRDefault="005F5564">
      <w:pPr>
        <w:pStyle w:val="normal1"/>
        <w:spacing w:after="0" w:line="240" w:lineRule="auto"/>
        <w:jc w:val="center"/>
        <w:rPr>
          <w:rFonts w:ascii="Arial" w:hAnsi="Arial" w:cs="Arial"/>
          <w:b/>
          <w:bCs/>
          <w:smallCaps/>
          <w:sz w:val="24"/>
          <w:szCs w:val="24"/>
          <w:u w:val="single"/>
        </w:rPr>
      </w:pPr>
      <w:r>
        <w:rPr>
          <w:rFonts w:ascii="Arial" w:hAnsi="Arial" w:cs="Arial"/>
          <w:b/>
          <w:bCs/>
          <w:smallCaps/>
          <w:sz w:val="24"/>
          <w:szCs w:val="24"/>
          <w:u w:val="single"/>
        </w:rPr>
        <w:t xml:space="preserve">proposta progettuale (schema) </w:t>
      </w:r>
    </w:p>
    <w:p w:rsidR="005F5564" w:rsidRDefault="005F5564">
      <w:pPr>
        <w:pStyle w:val="normal1"/>
        <w:spacing w:after="0" w:line="240" w:lineRule="auto"/>
        <w:jc w:val="center"/>
        <w:rPr>
          <w:rFonts w:ascii="Arial" w:hAnsi="Arial" w:cs="Arial"/>
          <w:b/>
          <w:bCs/>
          <w:smallCaps/>
          <w:sz w:val="20"/>
          <w:szCs w:val="20"/>
          <w:u w:val="single"/>
        </w:rPr>
      </w:pPr>
    </w:p>
    <w:p w:rsidR="005F5564" w:rsidRDefault="005F5564">
      <w:pPr>
        <w:pStyle w:val="normal1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5F5564" w:rsidTr="00E519AD">
        <w:tc>
          <w:tcPr>
            <w:tcW w:w="9778" w:type="dxa"/>
          </w:tcPr>
          <w:p w:rsidR="005F5564" w:rsidRPr="00E519AD" w:rsidRDefault="005F5564" w:rsidP="00E519AD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519AD"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  <w:t>1. Esperienza maturata nell’ambito di riferimento e radicamento nel territorio</w:t>
            </w:r>
          </w:p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F5564" w:rsidRDefault="005F5564">
      <w:pPr>
        <w:pStyle w:val="normal1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F5564" w:rsidRDefault="005F5564">
      <w:pPr>
        <w:pStyle w:val="normal1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5F5564" w:rsidTr="00E519AD">
        <w:tc>
          <w:tcPr>
            <w:tcW w:w="9778" w:type="dxa"/>
          </w:tcPr>
          <w:p w:rsidR="005F5564" w:rsidRPr="00E519AD" w:rsidRDefault="005F5564" w:rsidP="00E519AD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</w:pPr>
            <w:r w:rsidRPr="00E519AD"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  <w:t>2. Modalità organizzative dell’attività</w:t>
            </w:r>
          </w:p>
          <w:p w:rsidR="005F5564" w:rsidRPr="00E519AD" w:rsidRDefault="005F5564" w:rsidP="00E519AD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</w:pPr>
          </w:p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F5564" w:rsidRDefault="005F5564">
      <w:pPr>
        <w:pStyle w:val="normal1"/>
        <w:spacing w:after="0" w:line="240" w:lineRule="auto"/>
        <w:rPr>
          <w:rFonts w:ascii="Arial" w:hAnsi="Arial" w:cs="Arial"/>
          <w:color w:val="000000"/>
        </w:rPr>
      </w:pPr>
    </w:p>
    <w:p w:rsidR="005F5564" w:rsidRDefault="005F5564">
      <w:pPr>
        <w:pStyle w:val="normal1"/>
        <w:spacing w:after="0" w:line="240" w:lineRule="auto"/>
        <w:rPr>
          <w:rFonts w:ascii="Arial" w:hAnsi="Arial" w:cs="Arial"/>
          <w:color w:val="00000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5F5564" w:rsidTr="00E519AD">
        <w:tc>
          <w:tcPr>
            <w:tcW w:w="9778" w:type="dxa"/>
          </w:tcPr>
          <w:p w:rsidR="005F5564" w:rsidRPr="00E519AD" w:rsidRDefault="005F5564" w:rsidP="00E519AD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519AD"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  <w:t>3. Aspetti qualitativi e quantitativi delle risorse umane (volontari e/o operatori)</w:t>
            </w:r>
          </w:p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F5564" w:rsidRDefault="005F5564">
      <w:pPr>
        <w:pStyle w:val="normal1"/>
        <w:spacing w:after="0" w:line="240" w:lineRule="auto"/>
        <w:rPr>
          <w:rFonts w:ascii="Arial" w:hAnsi="Arial" w:cs="Arial"/>
          <w:color w:val="000000"/>
        </w:rPr>
      </w:pPr>
    </w:p>
    <w:p w:rsidR="005F5564" w:rsidRDefault="005F5564">
      <w:pPr>
        <w:pStyle w:val="normal1"/>
        <w:spacing w:after="0" w:line="240" w:lineRule="auto"/>
        <w:rPr>
          <w:rFonts w:ascii="Arial" w:hAnsi="Arial" w:cs="Arial"/>
          <w:color w:val="00000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5F5564" w:rsidTr="00E519AD">
        <w:tc>
          <w:tcPr>
            <w:tcW w:w="9778" w:type="dxa"/>
          </w:tcPr>
          <w:p w:rsidR="005F5564" w:rsidRPr="00E519AD" w:rsidRDefault="005F5564" w:rsidP="00E519AD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519AD"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  <w:t>4. Aspetti qualitativi inerenti la gestione dell’attività</w:t>
            </w:r>
          </w:p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F5564" w:rsidRDefault="005F5564">
      <w:pPr>
        <w:pStyle w:val="normal1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F5564" w:rsidRDefault="005F5564">
      <w:pPr>
        <w:pStyle w:val="normal1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PROPOSTA DI PIANO FINANZIARIO:</w:t>
      </w:r>
    </w:p>
    <w:p w:rsidR="005F5564" w:rsidRDefault="005F5564">
      <w:pPr>
        <w:pStyle w:val="normal1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pPr w:leftFromText="141" w:rightFromText="141" w:vertAnchor="text" w:tblpY="131"/>
        <w:tblW w:w="976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2270"/>
        <w:gridCol w:w="2783"/>
        <w:gridCol w:w="2673"/>
        <w:gridCol w:w="2037"/>
      </w:tblGrid>
      <w:tr w:rsidR="005F5564" w:rsidTr="00E519AD">
        <w:tc>
          <w:tcPr>
            <w:tcW w:w="2270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</w:tcPr>
          <w:p w:rsidR="005F5564" w:rsidRPr="00E519AD" w:rsidRDefault="005F5564" w:rsidP="00E519AD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19AD">
              <w:rPr>
                <w:rFonts w:ascii="Arial" w:hAnsi="Arial" w:cs="Arial"/>
                <w:b/>
                <w:bCs/>
                <w:sz w:val="20"/>
                <w:szCs w:val="20"/>
              </w:rPr>
              <w:t>FINANZIAMENTO RICHIESTO</w:t>
            </w:r>
          </w:p>
          <w:p w:rsidR="005F5564" w:rsidRPr="00E519AD" w:rsidRDefault="005F5564" w:rsidP="00E519AD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19AD">
              <w:rPr>
                <w:rFonts w:ascii="Arial" w:hAnsi="Arial" w:cs="Arial"/>
                <w:b/>
                <w:bCs/>
                <w:sz w:val="20"/>
                <w:szCs w:val="20"/>
              </w:rPr>
              <w:t>ALL’AMMINISTRAZIONE PROCEDENTE</w:t>
            </w:r>
          </w:p>
        </w:tc>
        <w:tc>
          <w:tcPr>
            <w:tcW w:w="2673" w:type="dxa"/>
          </w:tcPr>
          <w:p w:rsidR="005F5564" w:rsidRPr="00E519AD" w:rsidRDefault="005F5564" w:rsidP="00E519AD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19AD">
              <w:rPr>
                <w:rFonts w:ascii="Arial" w:hAnsi="Arial" w:cs="Arial"/>
                <w:b/>
                <w:bCs/>
                <w:sz w:val="20"/>
                <w:szCs w:val="20"/>
              </w:rPr>
              <w:t>COMPARTECIPAZIONE</w:t>
            </w:r>
          </w:p>
          <w:p w:rsidR="005F5564" w:rsidRPr="00E519AD" w:rsidRDefault="005F5564" w:rsidP="00E519AD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19AD">
              <w:rPr>
                <w:rFonts w:ascii="Arial" w:hAnsi="Arial" w:cs="Arial"/>
                <w:b/>
                <w:bCs/>
                <w:sz w:val="20"/>
                <w:szCs w:val="20"/>
              </w:rPr>
              <w:t>DELL’ENTE PROPONENTE</w:t>
            </w:r>
          </w:p>
        </w:tc>
        <w:tc>
          <w:tcPr>
            <w:tcW w:w="2037" w:type="dxa"/>
          </w:tcPr>
          <w:p w:rsidR="005F5564" w:rsidRPr="00E519AD" w:rsidRDefault="005F5564" w:rsidP="00E519AD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19AD">
              <w:rPr>
                <w:rFonts w:ascii="Arial" w:hAnsi="Arial" w:cs="Arial"/>
                <w:b/>
                <w:bCs/>
                <w:sz w:val="20"/>
                <w:szCs w:val="20"/>
              </w:rPr>
              <w:t>TOTALE</w:t>
            </w:r>
          </w:p>
        </w:tc>
      </w:tr>
      <w:tr w:rsidR="005F5564" w:rsidTr="00E519AD">
        <w:tc>
          <w:tcPr>
            <w:tcW w:w="2270" w:type="dxa"/>
          </w:tcPr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519AD">
              <w:rPr>
                <w:rFonts w:ascii="Arial" w:hAnsi="Arial" w:cs="Arial"/>
                <w:sz w:val="20"/>
                <w:szCs w:val="20"/>
              </w:rPr>
              <w:t>Spese per il personale esterno e interno</w:t>
            </w:r>
          </w:p>
        </w:tc>
        <w:tc>
          <w:tcPr>
            <w:tcW w:w="2783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5564" w:rsidTr="00E519AD">
        <w:tc>
          <w:tcPr>
            <w:tcW w:w="2270" w:type="dxa"/>
          </w:tcPr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519AD">
              <w:rPr>
                <w:rFonts w:ascii="Arial" w:hAnsi="Arial" w:cs="Arial"/>
                <w:sz w:val="20"/>
                <w:szCs w:val="20"/>
              </w:rPr>
              <w:t xml:space="preserve">Rimborso spese ai volontari </w:t>
            </w:r>
          </w:p>
        </w:tc>
        <w:tc>
          <w:tcPr>
            <w:tcW w:w="2783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5564" w:rsidTr="00E519AD">
        <w:tc>
          <w:tcPr>
            <w:tcW w:w="2270" w:type="dxa"/>
          </w:tcPr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519AD">
              <w:rPr>
                <w:rFonts w:ascii="Arial" w:hAnsi="Arial" w:cs="Arial"/>
                <w:sz w:val="20"/>
                <w:szCs w:val="20"/>
              </w:rPr>
              <w:t>Spese per il coordinamento complessivo del progetto</w:t>
            </w:r>
          </w:p>
        </w:tc>
        <w:tc>
          <w:tcPr>
            <w:tcW w:w="2783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5564" w:rsidTr="00E519AD">
        <w:tc>
          <w:tcPr>
            <w:tcW w:w="2270" w:type="dxa"/>
          </w:tcPr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519AD">
              <w:rPr>
                <w:rFonts w:ascii="Arial" w:hAnsi="Arial" w:cs="Arial"/>
                <w:sz w:val="20"/>
                <w:szCs w:val="20"/>
              </w:rPr>
              <w:t xml:space="preserve">Spese pe di gestione (utenze, pulizie, carburanti, manutenzioni, assicurazioni…): dettagliare i singoli costi </w:t>
            </w:r>
          </w:p>
        </w:tc>
        <w:tc>
          <w:tcPr>
            <w:tcW w:w="2783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5564" w:rsidTr="00E519AD">
        <w:tc>
          <w:tcPr>
            <w:tcW w:w="2270" w:type="dxa"/>
          </w:tcPr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19AD">
              <w:rPr>
                <w:rFonts w:ascii="Arial" w:hAnsi="Arial" w:cs="Arial"/>
                <w:sz w:val="20"/>
                <w:szCs w:val="20"/>
              </w:rPr>
              <w:t>spese per beni strumentali e servizi: dettagliare i singoli costi</w:t>
            </w:r>
          </w:p>
        </w:tc>
        <w:tc>
          <w:tcPr>
            <w:tcW w:w="2783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5564" w:rsidTr="00E519AD">
        <w:tc>
          <w:tcPr>
            <w:tcW w:w="2270" w:type="dxa"/>
          </w:tcPr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519AD">
              <w:rPr>
                <w:rFonts w:ascii="Arial" w:hAnsi="Arial" w:cs="Arial"/>
                <w:sz w:val="20"/>
                <w:szCs w:val="20"/>
              </w:rPr>
              <w:t>Materiali di consumo: dettagliare i singoli costi</w:t>
            </w:r>
          </w:p>
        </w:tc>
        <w:tc>
          <w:tcPr>
            <w:tcW w:w="2783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5564" w:rsidTr="00E519AD">
        <w:tc>
          <w:tcPr>
            <w:tcW w:w="2270" w:type="dxa"/>
          </w:tcPr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19AD">
              <w:rPr>
                <w:rFonts w:ascii="Arial" w:hAnsi="Arial" w:cs="Arial"/>
                <w:sz w:val="20"/>
                <w:szCs w:val="20"/>
              </w:rPr>
              <w:t>Altro (specificare)</w:t>
            </w:r>
          </w:p>
        </w:tc>
        <w:tc>
          <w:tcPr>
            <w:tcW w:w="2783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5564" w:rsidTr="00E519AD">
        <w:tc>
          <w:tcPr>
            <w:tcW w:w="2270" w:type="dxa"/>
          </w:tcPr>
          <w:p w:rsidR="005F5564" w:rsidRPr="00E519AD" w:rsidRDefault="005F5564" w:rsidP="00E519AD">
            <w:pPr>
              <w:pStyle w:val="normal1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19AD">
              <w:rPr>
                <w:rFonts w:ascii="Arial" w:hAnsi="Arial" w:cs="Arial"/>
                <w:b/>
                <w:bCs/>
                <w:sz w:val="20"/>
                <w:szCs w:val="20"/>
              </w:rPr>
              <w:t>TOTALE COSTI</w:t>
            </w:r>
          </w:p>
        </w:tc>
        <w:tc>
          <w:tcPr>
            <w:tcW w:w="2783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5F5564" w:rsidRPr="00E519AD" w:rsidRDefault="005F5564" w:rsidP="00E519AD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F5564" w:rsidRDefault="005F5564">
      <w:pPr>
        <w:pStyle w:val="normal1"/>
        <w:spacing w:after="0" w:line="240" w:lineRule="auto"/>
        <w:rPr>
          <w:rFonts w:ascii="Arial" w:hAnsi="Arial" w:cs="Arial"/>
          <w:sz w:val="20"/>
          <w:szCs w:val="20"/>
        </w:rPr>
      </w:pPr>
    </w:p>
    <w:p w:rsidR="005F5564" w:rsidRDefault="005F5564">
      <w:pPr>
        <w:pStyle w:val="normal1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Luogo, data _____________</w:t>
      </w:r>
    </w:p>
    <w:p w:rsidR="005F5564" w:rsidRDefault="005F5564">
      <w:pPr>
        <w:pStyle w:val="normal1"/>
        <w:spacing w:after="0" w:line="240" w:lineRule="auto"/>
        <w:rPr>
          <w:rFonts w:ascii="Arial" w:hAnsi="Arial" w:cs="Arial"/>
          <w:sz w:val="20"/>
          <w:szCs w:val="20"/>
        </w:rPr>
      </w:pPr>
    </w:p>
    <w:p w:rsidR="005F5564" w:rsidRDefault="005F5564">
      <w:pPr>
        <w:pStyle w:val="normal1"/>
        <w:spacing w:after="0" w:line="240" w:lineRule="auto"/>
        <w:ind w:left="55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LEGALE RAPPRESENTANTE</w:t>
      </w:r>
      <w:r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:rsidR="005F5564" w:rsidRDefault="005F5564">
      <w:pPr>
        <w:pStyle w:val="normal1"/>
        <w:spacing w:after="0" w:line="240" w:lineRule="auto"/>
        <w:ind w:left="55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 il procuratore)</w:t>
      </w:r>
    </w:p>
    <w:p w:rsidR="005F5564" w:rsidRDefault="005F5564">
      <w:pPr>
        <w:pStyle w:val="normal1"/>
        <w:spacing w:after="0" w:line="240" w:lineRule="auto"/>
        <w:ind w:left="55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="005F5564" w:rsidRDefault="005F5564">
      <w:pPr>
        <w:pStyle w:val="normal1"/>
        <w:spacing w:after="0" w:line="240" w:lineRule="auto"/>
        <w:ind w:left="5580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Firmato digitalmente</w:t>
      </w:r>
    </w:p>
    <w:p w:rsidR="005F5564" w:rsidRDefault="005F5564">
      <w:pPr>
        <w:pStyle w:val="normal1"/>
        <w:spacing w:after="0" w:line="240" w:lineRule="auto"/>
        <w:ind w:left="5580"/>
        <w:jc w:val="center"/>
        <w:rPr>
          <w:rFonts w:ascii="Arial" w:hAnsi="Arial" w:cs="Arial"/>
          <w:i/>
          <w:iCs/>
          <w:sz w:val="20"/>
          <w:szCs w:val="20"/>
        </w:rPr>
      </w:pPr>
    </w:p>
    <w:p w:rsidR="005F5564" w:rsidRDefault="005F5564">
      <w:pPr>
        <w:pStyle w:val="normal1"/>
        <w:spacing w:after="0" w:line="240" w:lineRule="auto"/>
        <w:ind w:left="5580"/>
        <w:jc w:val="center"/>
        <w:rPr>
          <w:rFonts w:ascii="Arial" w:hAnsi="Arial" w:cs="Arial"/>
          <w:i/>
          <w:iCs/>
          <w:sz w:val="20"/>
          <w:szCs w:val="20"/>
        </w:rPr>
      </w:pPr>
    </w:p>
    <w:p w:rsidR="005F5564" w:rsidRDefault="005F5564">
      <w:pPr>
        <w:pStyle w:val="normal1"/>
        <w:spacing w:after="0" w:line="240" w:lineRule="auto"/>
        <w:ind w:left="5580"/>
        <w:rPr>
          <w:rFonts w:ascii="Arial" w:hAnsi="Arial" w:cs="Arial"/>
          <w:sz w:val="20"/>
          <w:szCs w:val="20"/>
        </w:rPr>
      </w:pPr>
    </w:p>
    <w:sectPr w:rsidR="005F5564" w:rsidSect="008957E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564" w:rsidRDefault="005F5564" w:rsidP="008957E6">
      <w:pPr>
        <w:spacing w:after="0" w:line="240" w:lineRule="auto"/>
      </w:pPr>
      <w:r>
        <w:separator/>
      </w:r>
    </w:p>
  </w:endnote>
  <w:endnote w:type="continuationSeparator" w:id="0">
    <w:p w:rsidR="005F5564" w:rsidRDefault="005F5564" w:rsidP="0089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64" w:rsidRDefault="005F5564">
    <w:pPr>
      <w:pStyle w:val="normal1"/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</w:p>
  <w:p w:rsidR="005F5564" w:rsidRDefault="005F5564">
    <w:pPr>
      <w:pStyle w:val="normal1"/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564" w:rsidRDefault="005F5564" w:rsidP="008957E6">
      <w:pPr>
        <w:spacing w:after="0" w:line="240" w:lineRule="auto"/>
      </w:pPr>
      <w:r>
        <w:separator/>
      </w:r>
    </w:p>
  </w:footnote>
  <w:footnote w:type="continuationSeparator" w:id="0">
    <w:p w:rsidR="005F5564" w:rsidRDefault="005F5564" w:rsidP="008957E6">
      <w:pPr>
        <w:spacing w:after="0" w:line="240" w:lineRule="auto"/>
      </w:pPr>
      <w:r>
        <w:continuationSeparator/>
      </w:r>
    </w:p>
  </w:footnote>
  <w:footnote w:id="1">
    <w:p w:rsidR="005F5564" w:rsidRDefault="005F5564">
      <w:pPr>
        <w:pStyle w:val="normal1"/>
        <w:spacing w:after="0" w:line="240" w:lineRule="auto"/>
        <w:jc w:val="both"/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In caso di raggruppamento, la proposta progettuale dovrà essere sottoscritta da tutti i legali rappresentanti/procuratori dei membri dell’aggregazione.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64" w:rsidRDefault="005F5564">
    <w:pPr>
      <w:pStyle w:val="normal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57E6"/>
    <w:rsid w:val="005F5564"/>
    <w:rsid w:val="007E2599"/>
    <w:rsid w:val="008957E6"/>
    <w:rsid w:val="00E519AD"/>
    <w:rsid w:val="00F87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8957E6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8957E6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8957E6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8957E6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8957E6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8957E6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6BF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6BF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6BF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6BF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6BF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6BF"/>
    <w:rPr>
      <w:rFonts w:asciiTheme="minorHAnsi" w:eastAsiaTheme="minorEastAsia" w:hAnsiTheme="minorHAnsi" w:cstheme="minorBidi"/>
      <w:b/>
      <w:bCs/>
      <w:lang/>
    </w:rPr>
  </w:style>
  <w:style w:type="table" w:customStyle="1" w:styleId="TableNormal0">
    <w:name w:val="TableNormal"/>
    <w:uiPriority w:val="99"/>
    <w:rsid w:val="008957E6"/>
    <w:pPr>
      <w:spacing w:after="160" w:line="259" w:lineRule="auto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8957E6"/>
    <w:pPr>
      <w:spacing w:after="160" w:line="259" w:lineRule="auto"/>
    </w:pPr>
    <w:rPr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8957E6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D76BF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table" w:customStyle="1" w:styleId="TableNormal2">
    <w:name w:val="TableNormal2"/>
    <w:uiPriority w:val="99"/>
    <w:rsid w:val="008957E6"/>
    <w:pPr>
      <w:spacing w:after="160" w:line="259" w:lineRule="auto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2"/>
    <w:uiPriority w:val="99"/>
    <w:rsid w:val="008957E6"/>
    <w:pPr>
      <w:spacing w:after="160" w:line="259" w:lineRule="auto"/>
    </w:pPr>
    <w:rPr>
      <w:lang/>
    </w:rPr>
  </w:style>
  <w:style w:type="table" w:customStyle="1" w:styleId="TableNormal1">
    <w:name w:val="TableNormal1"/>
    <w:uiPriority w:val="99"/>
    <w:rsid w:val="008957E6"/>
    <w:pPr>
      <w:spacing w:after="160" w:line="259" w:lineRule="auto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uiPriority w:val="99"/>
    <w:rsid w:val="008957E6"/>
    <w:pPr>
      <w:spacing w:after="160" w:line="259" w:lineRule="auto"/>
    </w:pPr>
    <w:rPr>
      <w:lang/>
    </w:rPr>
  </w:style>
  <w:style w:type="table" w:customStyle="1" w:styleId="Stile">
    <w:name w:val="Stile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9">
    <w:name w:val="Stile19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8">
    <w:name w:val="Stile18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7">
    <w:name w:val="Stile17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6">
    <w:name w:val="Stile16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5">
    <w:name w:val="Stile15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4">
    <w:name w:val="Stile14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3">
    <w:name w:val="Stile13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2">
    <w:name w:val="Stile12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1">
    <w:name w:val="Stile11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0">
    <w:name w:val="Stile10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9">
    <w:name w:val="Stile9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8">
    <w:name w:val="Stile8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7">
    <w:name w:val="Stile7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itle">
    <w:name w:val="Subtitle"/>
    <w:basedOn w:val="normal1"/>
    <w:next w:val="normal1"/>
    <w:link w:val="SubtitleChar"/>
    <w:uiPriority w:val="99"/>
    <w:qFormat/>
    <w:rsid w:val="008957E6"/>
    <w:pPr>
      <w:spacing w:line="240" w:lineRule="auto"/>
      <w:ind w:left="284"/>
    </w:pPr>
    <w:rPr>
      <w:color w:val="5A5A5A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6D76BF"/>
    <w:rPr>
      <w:rFonts w:asciiTheme="majorHAnsi" w:eastAsiaTheme="majorEastAsia" w:hAnsiTheme="majorHAnsi" w:cstheme="majorBidi"/>
      <w:sz w:val="24"/>
      <w:szCs w:val="24"/>
      <w:lang/>
    </w:rPr>
  </w:style>
  <w:style w:type="table" w:customStyle="1" w:styleId="Stile6">
    <w:name w:val="Stile6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5">
    <w:name w:val="Stile5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4">
    <w:name w:val="Stile4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3">
    <w:name w:val="Stile3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2">
    <w:name w:val="Stile2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">
    <w:name w:val="Stile1"/>
    <w:basedOn w:val="TableNormal1"/>
    <w:uiPriority w:val="99"/>
    <w:rsid w:val="008957E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s.mm.i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202</Words>
  <Characters>1156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gambutig</cp:lastModifiedBy>
  <cp:revision>2</cp:revision>
  <dcterms:created xsi:type="dcterms:W3CDTF">2026-08-14T14:56:00Z</dcterms:created>
  <dcterms:modified xsi:type="dcterms:W3CDTF">2026-08-14T14:56:00Z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0x01010002BB3BB7F12CA64B95AD21E31C8C6981</vt:lpwstr>
  </property>
</Properties>
</file>