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6pt;margin-top:9pt;width:444.95pt;height:138pt;z-index:251658240;visibility:visible;mso-wrap-distance-top:9pt;mso-wrap-distance-bottom:9pt">
            <v:imagedata r:id="rId7" o:title=""/>
          </v:shape>
        </w:pict>
      </w: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MOD. A)</w:t>
      </w: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ind w:left="580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Spett.le</w:t>
      </w: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COMUNE DI RICCIONE</w:t>
      </w: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Settore Servizi alla persona e alla Famiglia -</w:t>
      </w: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Socialità di Quartiere</w:t>
      </w: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Viale Flaminia, 41 </w:t>
      </w: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47838  - Riccione (RN)</w:t>
      </w:r>
    </w:p>
    <w:p w:rsidR="00E737B8" w:rsidRDefault="00E737B8">
      <w:pPr>
        <w:pStyle w:val="normal0"/>
        <w:ind w:left="6100"/>
        <w:rPr>
          <w:rFonts w:ascii="Arial" w:hAnsi="Arial" w:cs="Arial"/>
          <w:color w:val="000000"/>
          <w:sz w:val="21"/>
          <w:szCs w:val="21"/>
        </w:rPr>
      </w:pPr>
      <w:hyperlink r:id="rId8">
        <w:r>
          <w:rPr>
            <w:rFonts w:ascii="Arial" w:hAnsi="Arial" w:cs="Arial"/>
            <w:color w:val="0000FF"/>
            <w:sz w:val="21"/>
            <w:szCs w:val="21"/>
            <w:u w:val="single"/>
          </w:rPr>
          <w:t>comune.riccione@legalmail.it</w:t>
        </w:r>
      </w:hyperlink>
    </w:p>
    <w:p w:rsidR="00E737B8" w:rsidRDefault="00E737B8">
      <w:pPr>
        <w:pStyle w:val="normal0"/>
        <w:ind w:left="4963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ind w:left="4963"/>
        <w:rPr>
          <w:rFonts w:ascii="Arial" w:hAnsi="Arial" w:cs="Arial"/>
          <w:color w:val="000000"/>
          <w:sz w:val="21"/>
          <w:szCs w:val="21"/>
        </w:rPr>
      </w:pPr>
    </w:p>
    <w:tbl>
      <w:tblPr>
        <w:tblW w:w="9039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39"/>
      </w:tblGrid>
      <w:tr w:rsidR="00E737B8" w:rsidTr="00775E31">
        <w:tc>
          <w:tcPr>
            <w:tcW w:w="9039" w:type="dxa"/>
          </w:tcPr>
          <w:p w:rsidR="00E737B8" w:rsidRPr="00775E31" w:rsidRDefault="00E737B8" w:rsidP="00775E31">
            <w:pPr>
              <w:pStyle w:val="normal0"/>
              <w:jc w:val="center"/>
              <w:rPr>
                <w:rFonts w:ascii="Arial" w:hAnsi="Arial" w:cs="Arial"/>
                <w:b/>
                <w:bCs/>
                <w:highlight w:val="white"/>
              </w:rPr>
            </w:pPr>
            <w:r w:rsidRPr="00775E31">
              <w:rPr>
                <w:rFonts w:ascii="Arial" w:hAnsi="Arial" w:cs="Arial"/>
                <w:b/>
                <w:bCs/>
              </w:rPr>
              <w:t>Istruttoria pubblica per l’attivazione di un partenariato con Enti del Terzo Settore ai fini della co-progettazione degli interventi nell’ambito del Progetto “Tempo Libero – Sport – Autonomie Generali e Lavorative” - scheda intervento n. 303 del PAA 2026 del Programma Attuativo del Piano di zona per la salute e il benessere sociale del distretto di riccione</w:t>
            </w:r>
            <w:r w:rsidRPr="00775E31">
              <w:rPr>
                <w:rFonts w:ascii="Arial" w:hAnsi="Arial" w:cs="Arial"/>
                <w:b/>
                <w:bCs/>
                <w:highlight w:val="white"/>
              </w:rPr>
              <w:t xml:space="preserve">. </w:t>
            </w:r>
          </w:p>
          <w:p w:rsidR="00E737B8" w:rsidRPr="00775E31" w:rsidRDefault="00E737B8" w:rsidP="00775E31">
            <w:pPr>
              <w:pStyle w:val="normal0"/>
              <w:jc w:val="center"/>
              <w:rPr>
                <w:rFonts w:ascii="Arial" w:hAnsi="Arial" w:cs="Arial"/>
                <w:b/>
                <w:bCs/>
                <w:highlight w:val="white"/>
              </w:rPr>
            </w:pPr>
            <w:r w:rsidRPr="00775E31">
              <w:rPr>
                <w:rFonts w:ascii="Arial" w:hAnsi="Arial" w:cs="Arial"/>
                <w:b/>
                <w:bCs/>
              </w:rPr>
              <w:t>(ai sensi dell’art. 55 comma 3 del D.Lgs. n. 117/2017 e s.m.i.)</w:t>
            </w:r>
          </w:p>
          <w:p w:rsidR="00E737B8" w:rsidRPr="00775E31" w:rsidRDefault="00E737B8" w:rsidP="00775E31">
            <w:pPr>
              <w:pStyle w:val="normal0"/>
              <w:jc w:val="center"/>
              <w:rPr>
                <w:rFonts w:ascii="Arial" w:hAnsi="Arial" w:cs="Arial"/>
                <w:b/>
                <w:bCs/>
                <w:highlight w:val="white"/>
              </w:rPr>
            </w:pPr>
          </w:p>
          <w:p w:rsidR="00E737B8" w:rsidRPr="00775E31" w:rsidRDefault="00E737B8" w:rsidP="00775E31">
            <w:pPr>
              <w:pStyle w:val="normal0"/>
              <w:jc w:val="center"/>
              <w:rPr>
                <w:rFonts w:ascii="Arial" w:hAnsi="Arial" w:cs="Arial"/>
                <w:b/>
                <w:bCs/>
                <w:highlight w:val="white"/>
              </w:rPr>
            </w:pPr>
            <w:r w:rsidRPr="00775E31">
              <w:rPr>
                <w:rFonts w:ascii="Arial" w:hAnsi="Arial" w:cs="Arial"/>
                <w:b/>
                <w:bCs/>
                <w:highlight w:val="white"/>
              </w:rPr>
              <w:t>CUP E91J26000460003</w:t>
            </w:r>
          </w:p>
          <w:p w:rsidR="00E737B8" w:rsidRPr="00775E31" w:rsidRDefault="00E737B8" w:rsidP="00775E31">
            <w:pPr>
              <w:pStyle w:val="normal0"/>
              <w:jc w:val="center"/>
              <w:rPr>
                <w:rFonts w:ascii="Arial" w:hAnsi="Arial" w:cs="Arial"/>
                <w:b/>
                <w:bCs/>
              </w:rPr>
            </w:pPr>
            <w:r w:rsidRPr="00775E31">
              <w:rPr>
                <w:rFonts w:ascii="Arial" w:hAnsi="Arial" w:cs="Arial"/>
                <w:b/>
                <w:bCs/>
                <w:highlight w:val="white"/>
              </w:rPr>
              <w:t>CIG BCA892FE67</w:t>
            </w:r>
          </w:p>
          <w:p w:rsidR="00E737B8" w:rsidRPr="00775E31" w:rsidRDefault="00E737B8">
            <w:pPr>
              <w:pStyle w:val="normal0"/>
              <w:rPr>
                <w:rFonts w:ascii="Arial" w:hAnsi="Arial" w:cs="Arial"/>
              </w:rPr>
            </w:pPr>
          </w:p>
          <w:p w:rsidR="00E737B8" w:rsidRPr="00775E31" w:rsidRDefault="00E737B8" w:rsidP="00775E31">
            <w:pPr>
              <w:pStyle w:val="normal0"/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75E31">
              <w:rPr>
                <w:rFonts w:ascii="Arial" w:hAnsi="Arial" w:cs="Arial"/>
                <w:sz w:val="21"/>
                <w:szCs w:val="21"/>
              </w:rPr>
              <w:t>SELEZIONARE LA LINEA/AREA DI INTERVENTO  per la quale si presenta la candidatura:</w:t>
            </w:r>
          </w:p>
          <w:p w:rsidR="00E737B8" w:rsidRPr="00775E31" w:rsidRDefault="00E737B8" w:rsidP="00775E31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E737B8" w:rsidRPr="00775E31" w:rsidRDefault="00E737B8" w:rsidP="00775E31">
            <w:pPr>
              <w:pStyle w:val="normal0"/>
              <w:spacing w:after="120"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75E3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□ Linea/Area di Azione A - TEMPO LIBERO</w:t>
            </w:r>
          </w:p>
          <w:p w:rsidR="00E737B8" w:rsidRPr="00775E31" w:rsidRDefault="00E737B8" w:rsidP="00775E31">
            <w:pPr>
              <w:pStyle w:val="normal0"/>
              <w:spacing w:after="120"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75E3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□ Linea/Area di Azione B – SPORT</w:t>
            </w:r>
          </w:p>
          <w:p w:rsidR="00E737B8" w:rsidRPr="00775E31" w:rsidRDefault="00E737B8" w:rsidP="00775E31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75E31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□ Linea/Area di Azione C – AVVIAMENTO AL LAVORO</w:t>
            </w:r>
          </w:p>
          <w:p w:rsidR="00E737B8" w:rsidRPr="00775E31" w:rsidRDefault="00E737B8" w:rsidP="00775E31">
            <w:pPr>
              <w:pStyle w:val="normal0"/>
              <w:spacing w:before="28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737B8" w:rsidRDefault="00E737B8">
      <w:pPr>
        <w:pStyle w:val="normal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ISTANZA DI PARTECIPAZIONE</w:t>
      </w: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Il/la sottoscritt_ __________________________________________________________, nat__ a _________________ (_) il _______, residente a ___________________________________, CAP___________, in Via __________________________________________________n.___ ,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in qualità di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footnoteReference w:id="1"/>
      </w:r>
      <w:r>
        <w:rPr>
          <w:rFonts w:ascii="Arial" w:hAnsi="Arial" w:cs="Arial"/>
          <w:color w:val="000000"/>
          <w:sz w:val="21"/>
          <w:szCs w:val="21"/>
        </w:rPr>
        <w:t xml:space="preserve"> _____________________________________________del soggetto partecipante ____________________________________________________________________________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avente natura giuridica di _______________________________________________________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con sede legale in ____________________________________________ (__), CAP _______, Via ______________________________________________________ n.____, Codice fiscale __________________________________, P.IVA ____________________________________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Telefono ___________________________,  e-mail/PEC ______________________________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CHIEDE</w:t>
      </w:r>
    </w:p>
    <w:p w:rsidR="00E737B8" w:rsidRDefault="00E737B8">
      <w:pPr>
        <w:pStyle w:val="normal0"/>
        <w:jc w:val="center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di partecipare alla selezione in oggetto nella seguente forma </w:t>
      </w:r>
      <w:r>
        <w:rPr>
          <w:rFonts w:ascii="Arial" w:hAnsi="Arial" w:cs="Arial"/>
          <w:i/>
          <w:iCs/>
          <w:color w:val="000000"/>
          <w:sz w:val="21"/>
          <w:szCs w:val="21"/>
        </w:rPr>
        <w:t>(barrare il caso ricorrente):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□ Soggetto singolo;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□ Soggetto partecipante mandatario/capofila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footnoteReference w:id="2"/>
      </w:r>
      <w:r>
        <w:rPr>
          <w:rFonts w:ascii="Arial" w:hAnsi="Arial" w:cs="Arial"/>
          <w:color w:val="000000"/>
          <w:sz w:val="21"/>
          <w:szCs w:val="21"/>
        </w:rPr>
        <w:t xml:space="preserve"> di aggregazione in forma di ____________________________________________________________________________</w:t>
      </w: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(specificare la tipologia di aggregazione)</w:t>
      </w:r>
      <w:r>
        <w:rPr>
          <w:rFonts w:ascii="Arial" w:hAnsi="Arial" w:cs="Arial"/>
          <w:color w:val="000000"/>
          <w:sz w:val="21"/>
          <w:szCs w:val="21"/>
        </w:rPr>
        <w:t xml:space="preserve"> □ costituenda / □ costituita.</w:t>
      </w: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numPr>
          <w:ilvl w:val="0"/>
          <w:numId w:val="2"/>
        </w:numPr>
        <w:ind w:left="300" w:hanging="300"/>
        <w:jc w:val="both"/>
        <w:rPr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 compilare in caso di Soggetto partecipante in forma aggregata:</w:t>
      </w:r>
    </w:p>
    <w:p w:rsidR="00E737B8" w:rsidRDefault="00E737B8">
      <w:pPr>
        <w:pStyle w:val="normal0"/>
        <w:jc w:val="both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Indicare di seguito le generalità di tutti i soggetti partecipanti </w:t>
      </w:r>
      <w:r>
        <w:rPr>
          <w:rFonts w:ascii="Arial" w:hAnsi="Arial" w:cs="Arial"/>
          <w:i/>
          <w:iCs/>
          <w:color w:val="000000"/>
          <w:sz w:val="21"/>
          <w:szCs w:val="21"/>
        </w:rPr>
        <w:t>(ragione sociale, indirizzo, codice fiscale/partita IVA, oggetto sociale),</w:t>
      </w:r>
      <w:r>
        <w:rPr>
          <w:rFonts w:ascii="Arial" w:hAnsi="Arial" w:cs="Arial"/>
          <w:color w:val="000000"/>
          <w:sz w:val="21"/>
          <w:szCs w:val="21"/>
        </w:rPr>
        <w:t xml:space="preserve"> nonché le parti del servizio che saranno eseguite da ogni singolo soggetto partecipante:</w:t>
      </w:r>
    </w:p>
    <w:p w:rsidR="00E737B8" w:rsidRDefault="00E737B8">
      <w:pPr>
        <w:pStyle w:val="normal0"/>
        <w:spacing w:line="360" w:lineRule="auto"/>
        <w:jc w:val="both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1)__________________________________________________________________________ 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2)__________________________________________________________________________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3)__________________________________________________________________________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Descrizione di parte del servizio che sarà eseguito direttamente_________________________</w:t>
      </w:r>
    </w:p>
    <w:p w:rsidR="00E737B8" w:rsidRDefault="00E737B8">
      <w:pPr>
        <w:pStyle w:val="normal0"/>
        <w:spacing w:line="360" w:lineRule="auto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Luogo e data ____________________________</w:t>
      </w: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ind w:left="567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IL LEGALE RAPPRESENTANTE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footnoteReference w:id="3"/>
      </w:r>
    </w:p>
    <w:p w:rsidR="00E737B8" w:rsidRDefault="00E737B8">
      <w:pPr>
        <w:pStyle w:val="normal0"/>
        <w:ind w:left="567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(o il procuratore)</w:t>
      </w:r>
    </w:p>
    <w:p w:rsidR="00E737B8" w:rsidRDefault="00E737B8">
      <w:pPr>
        <w:pStyle w:val="normal0"/>
        <w:ind w:left="5672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Firmato digitalmente</w:t>
      </w: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</w:p>
    <w:p w:rsidR="00E737B8" w:rsidRDefault="00E737B8">
      <w:pPr>
        <w:pStyle w:val="normal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Allegati alla presente:</w:t>
      </w:r>
    </w:p>
    <w:p w:rsidR="00E737B8" w:rsidRDefault="00E737B8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copia non autenticata del documento di identità del/dei sottoscrittore/i, in corso di validità;</w:t>
      </w:r>
    </w:p>
    <w:p w:rsidR="00E737B8" w:rsidRDefault="00E737B8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in caso di sottoscrizione da parte di procuratore: originale o copia autenticata di procura generale o speciale;</w:t>
      </w:r>
    </w:p>
    <w:p w:rsidR="00E737B8" w:rsidRDefault="00E737B8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in caso di aggregazione costituita: copia autenticata del mandato collettivo speciale irrevocabile con rappresentanza conferito alla mandataria ovvero dell’atto costitutivo del raggruppamento;</w:t>
      </w:r>
    </w:p>
    <w:p w:rsidR="00E737B8" w:rsidRDefault="00E737B8">
      <w:pPr>
        <w:pStyle w:val="normal0"/>
        <w:numPr>
          <w:ilvl w:val="0"/>
          <w:numId w:val="1"/>
        </w:numPr>
        <w:ind w:left="300" w:hanging="300"/>
        <w:rPr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in caso di aggregazione costituenda: dichiarazione di impegno a costituire formalmente il raggruppamento, indicando il soggetto cui sarà conferito mandato collettivo speciale con rappresentanza.</w:t>
      </w:r>
    </w:p>
    <w:sectPr w:rsidR="00E737B8" w:rsidSect="00AD65FB">
      <w:footerReference w:type="even" r:id="rId9"/>
      <w:footerReference w:type="default" r:id="rId10"/>
      <w:footerReference w:type="first" r:id="rId11"/>
      <w:pgSz w:w="11906" w:h="16838"/>
      <w:pgMar w:top="1079" w:right="1306" w:bottom="1258" w:left="1701" w:header="799" w:footer="66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8" w:rsidRDefault="00E737B8" w:rsidP="00AD65F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separator/>
      </w:r>
    </w:p>
  </w:endnote>
  <w:endnote w:type="continuationSeparator" w:id="0">
    <w:p w:rsidR="00E737B8" w:rsidRDefault="00E737B8" w:rsidP="00AD65F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7B8" w:rsidRDefault="00E737B8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737B8" w:rsidRDefault="00E737B8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7B8" w:rsidRDefault="00E737B8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:rsidR="00E737B8" w:rsidRDefault="00E737B8">
    <w:pPr>
      <w:pStyle w:val="normal0"/>
      <w:ind w:right="360"/>
      <w:rPr>
        <w:color w:val="000000"/>
      </w:rPr>
    </w:pPr>
  </w:p>
  <w:p w:rsidR="00E737B8" w:rsidRDefault="00E737B8">
    <w:pPr>
      <w:pStyle w:val="normal0"/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7B8" w:rsidRDefault="00E737B8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737B8" w:rsidRDefault="00E737B8">
    <w:pPr>
      <w:pStyle w:val="normal0"/>
      <w:tabs>
        <w:tab w:val="center" w:pos="4819"/>
        <w:tab w:val="right" w:pos="9638"/>
      </w:tabs>
      <w:ind w:right="360"/>
      <w:jc w:val="right"/>
      <w:rPr>
        <w:color w:val="000000"/>
      </w:rPr>
    </w:pPr>
    <w:r>
      <w:rPr>
        <w:color w:val="000000"/>
      </w:rPr>
      <w:t>1</w:t>
    </w:r>
  </w:p>
  <w:p w:rsidR="00E737B8" w:rsidRDefault="00E737B8">
    <w:pPr>
      <w:pStyle w:val="normal0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8" w:rsidRDefault="00E737B8" w:rsidP="00AD65F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separator/>
      </w:r>
    </w:p>
  </w:footnote>
  <w:footnote w:type="continuationSeparator" w:id="0">
    <w:p w:rsidR="00E737B8" w:rsidRDefault="00E737B8" w:rsidP="00AD65FB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continuationSeparator/>
      </w:r>
    </w:p>
  </w:footnote>
  <w:footnote w:id="1">
    <w:p w:rsidR="00E737B8" w:rsidRDefault="00E737B8">
      <w:pPr>
        <w:pStyle w:val="normal0"/>
        <w:jc w:val="both"/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</w:t>
      </w:r>
    </w:p>
  </w:footnote>
  <w:footnote w:id="2">
    <w:p w:rsidR="00E737B8" w:rsidRDefault="00E737B8">
      <w:pPr>
        <w:pStyle w:val="normal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Allegare: </w:t>
      </w:r>
    </w:p>
    <w:p w:rsidR="00E737B8" w:rsidRDefault="00E737B8">
      <w:pPr>
        <w:pStyle w:val="normal0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- in caso di aggregazione costituita, copia autenticata del mandato collettivo speciale irrevocabile con rappresentanza conferito alla mandataria ovvero dell’atto costitutivo del raggruppamento; </w:t>
      </w:r>
    </w:p>
    <w:p w:rsidR="00E737B8" w:rsidRDefault="00E737B8">
      <w:pPr>
        <w:pStyle w:val="normal0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- in caso di aggregazione costituenda, dichiarazione di impegno a costituire formalmente il raggruppamento, indicando il soggetto cui sarà conferito mandato collettivo speciale con rappresentanza.</w:t>
      </w:r>
    </w:p>
  </w:footnote>
  <w:footnote w:id="3">
    <w:p w:rsidR="00E737B8" w:rsidRDefault="00E737B8">
      <w:pPr>
        <w:pStyle w:val="normal0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aggregazione costituita, l’istanza di partecipazione dovrà essere sottoscritta dal legale rappresentante/procuratore della mandataria. In caso di aggregazione costituenda, l’istanza di partecipazione dovrà essere sottoscritta da tutti i legali rappresentanti/procuratori dei membri dell’aggregazione.</w:t>
      </w:r>
    </w:p>
    <w:p w:rsidR="00E737B8" w:rsidRDefault="00E737B8">
      <w:pPr>
        <w:pStyle w:val="normal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82B01"/>
    <w:multiLevelType w:val="multilevel"/>
    <w:tmpl w:val="FFFFFFFF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67811A2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5FB"/>
    <w:rsid w:val="001F5919"/>
    <w:rsid w:val="00535966"/>
    <w:rsid w:val="00775E31"/>
    <w:rsid w:val="00AD65FB"/>
    <w:rsid w:val="00E7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5F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AD65FB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b/>
      <w:position w:val="-1"/>
      <w:sz w:val="22"/>
      <w:lang w:val="it-IT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AD65FB"/>
    <w:pPr>
      <w:keepNext/>
      <w:suppressAutoHyphens/>
      <w:spacing w:line="1" w:lineRule="atLeast"/>
      <w:ind w:leftChars="-1" w:left="1276" w:hangingChars="1" w:hanging="1276"/>
      <w:jc w:val="both"/>
      <w:textDirection w:val="btLr"/>
      <w:textAlignment w:val="top"/>
      <w:outlineLvl w:val="1"/>
    </w:pPr>
    <w:rPr>
      <w:rFonts w:ascii="Arial" w:hAnsi="Arial"/>
      <w:position w:val="-1"/>
      <w:sz w:val="24"/>
      <w:lang w:val="it-IT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AD65FB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2"/>
    </w:pPr>
    <w:rPr>
      <w:rFonts w:ascii="Georgia" w:hAnsi="Georgia"/>
      <w:b/>
      <w:position w:val="-1"/>
      <w:sz w:val="22"/>
      <w:lang w:val="it-IT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AD65FB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3"/>
    </w:pPr>
    <w:rPr>
      <w:rFonts w:ascii="Georgia" w:hAnsi="Georgia"/>
      <w:b/>
      <w:position w:val="-1"/>
      <w:sz w:val="22"/>
      <w:lang w:val="it-IT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AD65FB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4"/>
    </w:pPr>
    <w:rPr>
      <w:rFonts w:ascii="Georgia" w:hAnsi="Georgia"/>
      <w:b/>
      <w:position w:val="-1"/>
      <w:sz w:val="24"/>
      <w:lang w:val="it-IT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AD65FB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99"/>
    <w:rsid w:val="00AD65FB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A2F"/>
    <w:rPr>
      <w:rFonts w:asciiTheme="majorHAnsi" w:eastAsiaTheme="majorEastAsia" w:hAnsiTheme="majorHAnsi" w:cstheme="majorBidi"/>
      <w:b/>
      <w:bCs/>
      <w:kern w:val="32"/>
      <w:position w:val="-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AD65FB"/>
    <w:rPr>
      <w:rFonts w:ascii="Arial" w:hAnsi="Arial" w:cs="Times New Roman"/>
      <w:w w:val="100"/>
      <w:sz w:val="24"/>
      <w:effect w:val="none"/>
      <w:vertAlign w:val="baseline"/>
      <w:em w:val="none"/>
      <w:lang w:val="it-IT" w:eastAsia="it-IT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A2F"/>
    <w:rPr>
      <w:rFonts w:asciiTheme="majorHAnsi" w:eastAsiaTheme="majorEastAsia" w:hAnsiTheme="majorHAnsi" w:cstheme="majorBidi"/>
      <w:b/>
      <w:bCs/>
      <w:position w:val="-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A2F"/>
    <w:rPr>
      <w:rFonts w:asciiTheme="minorHAnsi" w:eastAsiaTheme="minorEastAsia" w:hAnsiTheme="minorHAnsi" w:cstheme="minorBidi"/>
      <w:b/>
      <w:bCs/>
      <w:position w:val="-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A2F"/>
    <w:rPr>
      <w:rFonts w:asciiTheme="minorHAnsi" w:eastAsiaTheme="minorEastAsia" w:hAnsiTheme="minorHAnsi" w:cstheme="minorBidi"/>
      <w:b/>
      <w:bCs/>
      <w:i/>
      <w:iCs/>
      <w:position w:val="-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A2F"/>
    <w:rPr>
      <w:rFonts w:asciiTheme="minorHAnsi" w:eastAsiaTheme="minorEastAsia" w:hAnsiTheme="minorHAnsi" w:cstheme="minorBidi"/>
      <w:b/>
      <w:bCs/>
      <w:position w:val="-1"/>
    </w:rPr>
  </w:style>
  <w:style w:type="table" w:customStyle="1" w:styleId="TableNormal0">
    <w:name w:val="TableNormal"/>
    <w:uiPriority w:val="99"/>
    <w:rsid w:val="00AD65FB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AD65FB"/>
    <w:rPr>
      <w:sz w:val="20"/>
      <w:szCs w:val="20"/>
      <w:lang/>
    </w:rPr>
  </w:style>
  <w:style w:type="paragraph" w:styleId="Title">
    <w:name w:val="Title"/>
    <w:basedOn w:val="Normal"/>
    <w:link w:val="TitleChar"/>
    <w:uiPriority w:val="99"/>
    <w:qFormat/>
    <w:rsid w:val="00AD65FB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BF6A2F"/>
    <w:rPr>
      <w:rFonts w:asciiTheme="majorHAnsi" w:eastAsiaTheme="majorEastAsia" w:hAnsiTheme="majorHAnsi" w:cstheme="majorBidi"/>
      <w:b/>
      <w:bCs/>
      <w:kern w:val="28"/>
      <w:position w:val="-1"/>
      <w:sz w:val="32"/>
      <w:szCs w:val="32"/>
    </w:rPr>
  </w:style>
  <w:style w:type="table" w:styleId="TableGrid">
    <w:name w:val="Table Grid"/>
    <w:basedOn w:val="TableNormal"/>
    <w:uiPriority w:val="99"/>
    <w:rsid w:val="00AD65F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AD65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A2F"/>
    <w:rPr>
      <w:position w:val="-1"/>
      <w:sz w:val="0"/>
      <w:szCs w:val="0"/>
    </w:rPr>
  </w:style>
  <w:style w:type="paragraph" w:styleId="Header">
    <w:name w:val="header"/>
    <w:basedOn w:val="Normal"/>
    <w:link w:val="HeaderChar"/>
    <w:uiPriority w:val="99"/>
    <w:rsid w:val="00AD65F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6A2F"/>
    <w:rPr>
      <w:position w:val="-1"/>
      <w:sz w:val="20"/>
      <w:szCs w:val="20"/>
    </w:rPr>
  </w:style>
  <w:style w:type="paragraph" w:styleId="Footer">
    <w:name w:val="footer"/>
    <w:basedOn w:val="Normal"/>
    <w:link w:val="FooterChar"/>
    <w:uiPriority w:val="99"/>
    <w:rsid w:val="00AD65F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6A2F"/>
    <w:rPr>
      <w:position w:val="-1"/>
      <w:sz w:val="20"/>
      <w:szCs w:val="20"/>
    </w:rPr>
  </w:style>
  <w:style w:type="character" w:styleId="Strong">
    <w:name w:val="Strong"/>
    <w:basedOn w:val="DefaultParagraphFont"/>
    <w:uiPriority w:val="99"/>
    <w:qFormat/>
    <w:rsid w:val="00AD65FB"/>
    <w:rPr>
      <w:rFonts w:cs="Times New Roman"/>
      <w:b/>
      <w:bCs/>
      <w:w w:val="100"/>
      <w:effect w:val="none"/>
      <w:vertAlign w:val="baseline"/>
      <w:em w:val="none"/>
    </w:rPr>
  </w:style>
  <w:style w:type="character" w:styleId="Hyperlink">
    <w:name w:val="Hyperlink"/>
    <w:basedOn w:val="DefaultParagraphFont"/>
    <w:uiPriority w:val="99"/>
    <w:rsid w:val="00AD65FB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PageNumber">
    <w:name w:val="page number"/>
    <w:basedOn w:val="DefaultParagraphFont"/>
    <w:uiPriority w:val="99"/>
    <w:rsid w:val="00AD65FB"/>
    <w:rPr>
      <w:rFonts w:cs="Times New Roman"/>
      <w:w w:val="100"/>
      <w:effect w:val="none"/>
      <w:vertAlign w:val="baseline"/>
      <w:em w:val="none"/>
    </w:rPr>
  </w:style>
  <w:style w:type="paragraph" w:styleId="NormalWeb">
    <w:name w:val="Normal (Web)"/>
    <w:basedOn w:val="Normal"/>
    <w:uiPriority w:val="99"/>
    <w:rsid w:val="00AD65FB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uiPriority w:val="99"/>
    <w:rsid w:val="00AD65FB"/>
    <w:rPr>
      <w:rFonts w:cs="Times New Roman"/>
      <w:w w:val="100"/>
      <w:effect w:val="none"/>
      <w:vertAlign w:val="baseline"/>
      <w:em w:val="none"/>
    </w:rPr>
  </w:style>
  <w:style w:type="paragraph" w:styleId="BodyTextIndent">
    <w:name w:val="Body Text Indent"/>
    <w:basedOn w:val="Normal"/>
    <w:link w:val="BodyTextIndentChar"/>
    <w:uiPriority w:val="99"/>
    <w:rsid w:val="00AD65FB"/>
    <w:pPr>
      <w:ind w:left="705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F6A2F"/>
    <w:rPr>
      <w:position w:val="-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AD65FB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F6A2F"/>
    <w:rPr>
      <w:position w:val="-1"/>
      <w:sz w:val="0"/>
      <w:szCs w:val="0"/>
    </w:rPr>
  </w:style>
  <w:style w:type="paragraph" w:styleId="BodyText">
    <w:name w:val="Body Text"/>
    <w:basedOn w:val="Normal"/>
    <w:link w:val="BodyTextChar"/>
    <w:uiPriority w:val="99"/>
    <w:rsid w:val="00AD65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F6A2F"/>
    <w:rPr>
      <w:position w:val="-1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AD65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F6A2F"/>
    <w:rPr>
      <w:position w:val="-1"/>
      <w:sz w:val="20"/>
      <w:szCs w:val="20"/>
    </w:rPr>
  </w:style>
  <w:style w:type="paragraph" w:customStyle="1" w:styleId="normal1">
    <w:name w:val="normal1"/>
    <w:uiPriority w:val="99"/>
    <w:rsid w:val="00AD65F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paragraph" w:customStyle="1" w:styleId="Normale1">
    <w:name w:val="Normale1"/>
    <w:uiPriority w:val="99"/>
    <w:rsid w:val="00AD65FB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western">
    <w:name w:val="western"/>
    <w:basedOn w:val="Normal"/>
    <w:uiPriority w:val="99"/>
    <w:rsid w:val="00AD65FB"/>
    <w:pPr>
      <w:spacing w:before="100" w:beforeAutospacing="1"/>
    </w:pPr>
    <w:rPr>
      <w:i/>
      <w:i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AD65F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6A2F"/>
    <w:rPr>
      <w:position w:val="-1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AD65FB"/>
    <w:rPr>
      <w:rFonts w:cs="Times New Roman"/>
      <w:w w:val="100"/>
      <w:effect w:val="none"/>
      <w:vertAlign w:val="superscript"/>
      <w:em w:val="none"/>
    </w:rPr>
  </w:style>
  <w:style w:type="character" w:customStyle="1" w:styleId="WW8Num3z0">
    <w:name w:val="WW8Num3z0"/>
    <w:uiPriority w:val="99"/>
    <w:rsid w:val="00AD65FB"/>
    <w:rPr>
      <w:w w:val="100"/>
      <w:effect w:val="none"/>
      <w:vertAlign w:val="baseline"/>
      <w:em w:val="none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AD65FB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F6A2F"/>
    <w:rPr>
      <w:rFonts w:asciiTheme="majorHAnsi" w:eastAsiaTheme="majorEastAsia" w:hAnsiTheme="majorHAnsi" w:cstheme="majorBidi"/>
      <w:position w:val="-1"/>
      <w:sz w:val="24"/>
      <w:szCs w:val="24"/>
    </w:rPr>
  </w:style>
  <w:style w:type="table" w:customStyle="1" w:styleId="Stile">
    <w:name w:val="Stile"/>
    <w:basedOn w:val="TableNormal0"/>
    <w:uiPriority w:val="99"/>
    <w:rsid w:val="00AD6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riccione@legalmail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547</Words>
  <Characters>3118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gambutig</cp:lastModifiedBy>
  <cp:revision>2</cp:revision>
  <dcterms:created xsi:type="dcterms:W3CDTF">2026-08-07T09:51:00Z</dcterms:created>
  <dcterms:modified xsi:type="dcterms:W3CDTF">2026-08-07T09:51:00Z</dcterms:modified>
</cp:coreProperties>
</file>