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F77" w:rsidRDefault="00B81F77">
      <w:pPr>
        <w:pStyle w:val="normal0"/>
        <w:ind w:left="610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noProof/>
          <w:lang w:val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6" type="#_x0000_t75" style="position:absolute;left:0;text-align:left;margin-left:-16.5pt;margin-top:9pt;width:444.95pt;height:141pt;z-index:251658240;visibility:visible;mso-wrap-distance-top:9pt;mso-wrap-distance-bottom:9pt">
            <v:imagedata r:id="rId7" o:title=""/>
          </v:shape>
        </w:pict>
      </w:r>
    </w:p>
    <w:p w:rsidR="00B81F77" w:rsidRDefault="00B81F77">
      <w:pPr>
        <w:pStyle w:val="normal0"/>
        <w:ind w:left="610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81F77" w:rsidRDefault="00B81F77">
      <w:pPr>
        <w:pStyle w:val="normal0"/>
        <w:ind w:left="610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81F77" w:rsidRDefault="00B81F77">
      <w:pPr>
        <w:pStyle w:val="normal0"/>
        <w:ind w:left="610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81F77" w:rsidRDefault="00B81F77">
      <w:pPr>
        <w:pStyle w:val="normal0"/>
        <w:ind w:left="610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81F77" w:rsidRDefault="00B81F77">
      <w:pPr>
        <w:pStyle w:val="normal0"/>
        <w:ind w:left="610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81F77" w:rsidRDefault="00B81F77">
      <w:pPr>
        <w:pStyle w:val="normal0"/>
        <w:ind w:left="-141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81F77" w:rsidRDefault="00B81F77">
      <w:pPr>
        <w:pStyle w:val="normal0"/>
        <w:ind w:left="610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81F77" w:rsidRDefault="00B81F77">
      <w:pPr>
        <w:pStyle w:val="normal0"/>
        <w:ind w:left="610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81F77" w:rsidRDefault="00B81F77">
      <w:pPr>
        <w:pStyle w:val="normal0"/>
        <w:ind w:left="610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81F77" w:rsidRDefault="00B81F77">
      <w:pPr>
        <w:pStyle w:val="normal0"/>
        <w:ind w:left="610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81F77" w:rsidRDefault="00B81F77">
      <w:pPr>
        <w:pStyle w:val="normal0"/>
        <w:ind w:left="610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81F77" w:rsidRDefault="00B81F77">
      <w:pPr>
        <w:pStyle w:val="normal0"/>
        <w:ind w:left="610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81F77" w:rsidRDefault="00B81F77">
      <w:pPr>
        <w:pStyle w:val="normal0"/>
        <w:ind w:left="610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81F77" w:rsidRDefault="00B81F77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MOD. A)</w:t>
      </w:r>
    </w:p>
    <w:p w:rsidR="00B81F77" w:rsidRDefault="00B81F77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ind w:left="5800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Spett.le</w:t>
      </w:r>
    </w:p>
    <w:p w:rsidR="00B81F77" w:rsidRDefault="00B81F77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COMUNE DI RICCIONE</w:t>
      </w:r>
    </w:p>
    <w:p w:rsidR="00B81F77" w:rsidRDefault="00B81F77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Settore Servizi alla persona e alla Famiglia -</w:t>
      </w:r>
    </w:p>
    <w:p w:rsidR="00B81F77" w:rsidRDefault="00B81F77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Socialità di Quartiere</w:t>
      </w:r>
    </w:p>
    <w:p w:rsidR="00B81F77" w:rsidRDefault="00B81F77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Viale Flaminia, 41 </w:t>
      </w:r>
    </w:p>
    <w:p w:rsidR="00B81F77" w:rsidRDefault="00B81F77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47838  - Riccione (RN)</w:t>
      </w:r>
    </w:p>
    <w:p w:rsidR="00B81F77" w:rsidRDefault="00B81F77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  <w:hyperlink r:id="rId8">
        <w:r>
          <w:rPr>
            <w:rFonts w:ascii="Arial" w:hAnsi="Arial" w:cs="Arial"/>
            <w:color w:val="0000FF"/>
            <w:sz w:val="21"/>
            <w:szCs w:val="21"/>
            <w:u w:val="single"/>
          </w:rPr>
          <w:t>comune.riccione@legalmail.it</w:t>
        </w:r>
      </w:hyperlink>
    </w:p>
    <w:p w:rsidR="00B81F77" w:rsidRDefault="00B81F77">
      <w:pPr>
        <w:pStyle w:val="normal0"/>
        <w:ind w:left="4963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ind w:left="4963"/>
        <w:rPr>
          <w:rFonts w:ascii="Arial" w:hAnsi="Arial" w:cs="Arial"/>
          <w:color w:val="000000"/>
          <w:sz w:val="21"/>
          <w:szCs w:val="21"/>
        </w:rPr>
      </w:pPr>
    </w:p>
    <w:tbl>
      <w:tblPr>
        <w:tblW w:w="9039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039"/>
      </w:tblGrid>
      <w:tr w:rsidR="00B81F77" w:rsidTr="00232130">
        <w:trPr>
          <w:trHeight w:val="2977"/>
        </w:trPr>
        <w:tc>
          <w:tcPr>
            <w:tcW w:w="9039" w:type="dxa"/>
          </w:tcPr>
          <w:p w:rsidR="00B81F77" w:rsidRPr="00232130" w:rsidRDefault="00B81F77" w:rsidP="00232130">
            <w:pPr>
              <w:pStyle w:val="normal0"/>
              <w:spacing w:after="280"/>
              <w:jc w:val="center"/>
              <w:rPr>
                <w:rFonts w:ascii="Arial" w:hAnsi="Arial" w:cs="Arial"/>
                <w:color w:val="000000"/>
              </w:rPr>
            </w:pPr>
          </w:p>
          <w:p w:rsidR="00B81F77" w:rsidRPr="00232130" w:rsidRDefault="00B81F77" w:rsidP="00232130">
            <w:pPr>
              <w:pStyle w:val="normal0"/>
              <w:spacing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3213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Istruttoria pubblica per l’attivazione di un partenariato con Enti del Terzo Settore ai fini della co-progettazione degli interventi nell’ambito del Progetto “Esperienze capacitanti a favore dei giovani” - scheda intervento n. 320 del PAA 2026 del Distretto di Riccione. </w:t>
            </w:r>
          </w:p>
          <w:p w:rsidR="00B81F77" w:rsidRPr="00232130" w:rsidRDefault="00B81F77" w:rsidP="00232130">
            <w:pPr>
              <w:pStyle w:val="normal0"/>
              <w:spacing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3213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(ai sensi dell’art.55 comma 3 del D.Lgs n. 117/2017 e ss.mm.ii)</w:t>
            </w:r>
          </w:p>
          <w:p w:rsidR="00B81F77" w:rsidRPr="00232130" w:rsidRDefault="00B81F77" w:rsidP="00232130">
            <w:pPr>
              <w:pStyle w:val="normal0"/>
              <w:spacing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B81F77" w:rsidRPr="00232130" w:rsidRDefault="00B81F77" w:rsidP="00232130">
            <w:pPr>
              <w:pStyle w:val="normal0"/>
              <w:jc w:val="center"/>
              <w:rPr>
                <w:rFonts w:ascii="Arial" w:hAnsi="Arial" w:cs="Arial"/>
                <w:b/>
                <w:bCs/>
              </w:rPr>
            </w:pPr>
            <w:r w:rsidRPr="00232130">
              <w:rPr>
                <w:rFonts w:ascii="Arial" w:hAnsi="Arial" w:cs="Arial"/>
                <w:b/>
                <w:bCs/>
              </w:rPr>
              <w:t>CUP</w:t>
            </w:r>
            <w:r w:rsidRPr="00232130">
              <w:rPr>
                <w:rFonts w:ascii="Arial" w:hAnsi="Arial" w:cs="Arial"/>
                <w:b/>
                <w:bCs/>
                <w:highlight w:val="white"/>
              </w:rPr>
              <w:t xml:space="preserve"> </w:t>
            </w:r>
            <w:r w:rsidRPr="00232130">
              <w:rPr>
                <w:rFonts w:ascii="Arial" w:hAnsi="Arial" w:cs="Arial"/>
                <w:b/>
                <w:bCs/>
              </w:rPr>
              <w:t>E99I26000930003</w:t>
            </w:r>
          </w:p>
          <w:p w:rsidR="00B81F77" w:rsidRPr="00232130" w:rsidRDefault="00B81F77" w:rsidP="00232130">
            <w:pPr>
              <w:pStyle w:val="normal0"/>
              <w:jc w:val="center"/>
              <w:rPr>
                <w:rFonts w:ascii="Arial" w:hAnsi="Arial" w:cs="Arial"/>
                <w:b/>
                <w:bCs/>
              </w:rPr>
            </w:pPr>
          </w:p>
          <w:p w:rsidR="00B81F77" w:rsidRPr="00232130" w:rsidRDefault="00B81F77" w:rsidP="00232130">
            <w:pPr>
              <w:pStyle w:val="normal0"/>
              <w:jc w:val="center"/>
              <w:rPr>
                <w:rFonts w:ascii="Arial" w:hAnsi="Arial" w:cs="Arial"/>
                <w:b/>
                <w:bCs/>
                <w:sz w:val="21"/>
                <w:szCs w:val="21"/>
                <w:highlight w:val="white"/>
              </w:rPr>
            </w:pPr>
            <w:r w:rsidRPr="00232130">
              <w:rPr>
                <w:rFonts w:ascii="Arial" w:hAnsi="Arial" w:cs="Arial"/>
                <w:b/>
                <w:bCs/>
                <w:highlight w:val="white"/>
              </w:rPr>
              <w:t xml:space="preserve">CIG </w:t>
            </w:r>
            <w:r w:rsidRPr="00232130">
              <w:rPr>
                <w:rFonts w:ascii="Arial" w:hAnsi="Arial" w:cs="Arial"/>
                <w:b/>
                <w:bCs/>
              </w:rPr>
              <w:t>BCB625B5AF</w:t>
            </w:r>
          </w:p>
          <w:p w:rsidR="00B81F77" w:rsidRPr="00232130" w:rsidRDefault="00B81F77" w:rsidP="00232130">
            <w:pPr>
              <w:pStyle w:val="normal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B81F77" w:rsidRPr="00232130" w:rsidRDefault="00B81F77" w:rsidP="00232130">
            <w:pPr>
              <w:pStyle w:val="normal0"/>
              <w:spacing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B81F77" w:rsidRDefault="00B81F77">
      <w:pPr>
        <w:pStyle w:val="normal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81F77" w:rsidRDefault="00B81F77">
      <w:pPr>
        <w:pStyle w:val="normal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ISTANZA DI PARTECIPAZIONE</w:t>
      </w:r>
    </w:p>
    <w:p w:rsidR="00B81F77" w:rsidRDefault="00B81F77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Il/la sottoscritt_ __________________________________________________________, nat__ a _________________ (_) il _______, residente a ___________________________________, CAP___________, in Via __________________________________________________n.___ ,</w:t>
      </w: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in qualità di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footnoteReference w:id="1"/>
      </w:r>
      <w:r>
        <w:rPr>
          <w:rFonts w:ascii="Arial" w:hAnsi="Arial" w:cs="Arial"/>
          <w:color w:val="000000"/>
          <w:sz w:val="21"/>
          <w:szCs w:val="21"/>
        </w:rPr>
        <w:t xml:space="preserve"> _____________________________________________del soggetto partecipante ____________________________________________________________________________</w:t>
      </w: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avente natura giuridica di _______________________________________________________</w:t>
      </w: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con sede legale in ____________________________________________ (__), CAP _______, Via ______________________________________________________ n.____, Codice fiscale __________________________________, P.IVA ____________________________________</w:t>
      </w: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Telefono ___________________________,  e-mail/PEC ______________________________</w:t>
      </w: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CHIEDE</w:t>
      </w:r>
    </w:p>
    <w:p w:rsidR="00B81F77" w:rsidRDefault="00B81F77">
      <w:pPr>
        <w:pStyle w:val="normal0"/>
        <w:jc w:val="center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di partecipare alla selezione in oggetto nella seguente forma </w:t>
      </w:r>
      <w:r>
        <w:rPr>
          <w:rFonts w:ascii="Arial" w:hAnsi="Arial" w:cs="Arial"/>
          <w:i/>
          <w:iCs/>
          <w:color w:val="000000"/>
          <w:sz w:val="21"/>
          <w:szCs w:val="21"/>
        </w:rPr>
        <w:t>(barrare il caso ricorrente):</w:t>
      </w: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a) □ Soggetto singolo;</w:t>
      </w: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b) □ Soggetto partecipante mandatario/capofila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footnoteReference w:id="2"/>
      </w:r>
      <w:r>
        <w:rPr>
          <w:rFonts w:ascii="Arial" w:hAnsi="Arial" w:cs="Arial"/>
          <w:color w:val="000000"/>
          <w:sz w:val="21"/>
          <w:szCs w:val="21"/>
        </w:rPr>
        <w:t xml:space="preserve"> di aggregazione in forma di ____________________________________________________________________________</w:t>
      </w:r>
    </w:p>
    <w:p w:rsidR="00B81F77" w:rsidRDefault="00B81F77">
      <w:pPr>
        <w:pStyle w:val="normal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(specificare la tipologia di aggregazione)</w:t>
      </w:r>
      <w:r>
        <w:rPr>
          <w:rFonts w:ascii="Arial" w:hAnsi="Arial" w:cs="Arial"/>
          <w:color w:val="000000"/>
          <w:sz w:val="21"/>
          <w:szCs w:val="21"/>
        </w:rPr>
        <w:t xml:space="preserve"> □ costituenda / □ costituita.</w:t>
      </w:r>
    </w:p>
    <w:p w:rsidR="00B81F77" w:rsidRDefault="00B81F77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numPr>
          <w:ilvl w:val="0"/>
          <w:numId w:val="2"/>
        </w:numPr>
        <w:ind w:left="300" w:hanging="300"/>
        <w:jc w:val="both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 compilare in caso di Soggetto partecipante in forma aggregata:</w:t>
      </w:r>
    </w:p>
    <w:p w:rsidR="00B81F77" w:rsidRDefault="00B81F77">
      <w:pPr>
        <w:pStyle w:val="normal0"/>
        <w:jc w:val="both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Indicare di seguito le generalità di tutti i soggetti partecipanti </w:t>
      </w:r>
      <w:r>
        <w:rPr>
          <w:rFonts w:ascii="Arial" w:hAnsi="Arial" w:cs="Arial"/>
          <w:i/>
          <w:iCs/>
          <w:color w:val="000000"/>
          <w:sz w:val="21"/>
          <w:szCs w:val="21"/>
        </w:rPr>
        <w:t>(ragione sociale, indirizzo, codice fiscale/partita IVA, oggetto sociale),</w:t>
      </w:r>
      <w:r>
        <w:rPr>
          <w:rFonts w:ascii="Arial" w:hAnsi="Arial" w:cs="Arial"/>
          <w:color w:val="000000"/>
          <w:sz w:val="21"/>
          <w:szCs w:val="21"/>
        </w:rPr>
        <w:t xml:space="preserve"> nonché le parti del servizio che saranno eseguite da ogni singolo soggetto partecipante:</w:t>
      </w:r>
    </w:p>
    <w:p w:rsidR="00B81F77" w:rsidRDefault="00B81F77">
      <w:pPr>
        <w:pStyle w:val="normal0"/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1)__________________________________________________________________________ </w:t>
      </w: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Descrizione di parte del servizio che sarà eseguito direttamente_________________________</w:t>
      </w: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2)__________________________________________________________________________</w:t>
      </w: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Descrizione di parte del servizio che sarà eseguito direttamente_________________________</w:t>
      </w: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3)__________________________________________________________________________</w:t>
      </w: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Descrizione di parte del servizio che sarà eseguito direttamente_________________________</w:t>
      </w:r>
    </w:p>
    <w:p w:rsidR="00B81F77" w:rsidRDefault="00B81F77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Luogo e data ____________________________</w:t>
      </w:r>
    </w:p>
    <w:p w:rsidR="00B81F77" w:rsidRDefault="00B81F77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ind w:left="5672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IL LEGALE RAPPRESENTANTE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footnoteReference w:id="3"/>
      </w:r>
    </w:p>
    <w:p w:rsidR="00B81F77" w:rsidRDefault="00B81F77">
      <w:pPr>
        <w:pStyle w:val="normal0"/>
        <w:ind w:left="5672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(o il procuratore)</w:t>
      </w:r>
    </w:p>
    <w:p w:rsidR="00B81F77" w:rsidRDefault="00B81F77">
      <w:pPr>
        <w:pStyle w:val="normal0"/>
        <w:ind w:left="5672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Firmato digitalmente</w:t>
      </w:r>
    </w:p>
    <w:p w:rsidR="00B81F77" w:rsidRDefault="00B81F77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B81F77" w:rsidRDefault="00B81F77">
      <w:pPr>
        <w:pStyle w:val="normal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Allegati alla presente:</w:t>
      </w:r>
    </w:p>
    <w:p w:rsidR="00B81F77" w:rsidRDefault="00B81F77">
      <w:pPr>
        <w:pStyle w:val="normal0"/>
        <w:numPr>
          <w:ilvl w:val="0"/>
          <w:numId w:val="1"/>
        </w:numPr>
        <w:ind w:left="300" w:hanging="300"/>
        <w:rPr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copia non autenticata del documento di identità del/dei sottoscrittore/i, in corso di validità;</w:t>
      </w:r>
    </w:p>
    <w:p w:rsidR="00B81F77" w:rsidRDefault="00B81F77">
      <w:pPr>
        <w:pStyle w:val="normal0"/>
        <w:numPr>
          <w:ilvl w:val="0"/>
          <w:numId w:val="1"/>
        </w:numPr>
        <w:ind w:left="300" w:hanging="300"/>
        <w:rPr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in caso di sottoscrizione da parte di procuratore: originale o copia autenticata di procura generale o speciale;</w:t>
      </w:r>
    </w:p>
    <w:p w:rsidR="00B81F77" w:rsidRDefault="00B81F77">
      <w:pPr>
        <w:pStyle w:val="normal0"/>
        <w:numPr>
          <w:ilvl w:val="0"/>
          <w:numId w:val="1"/>
        </w:numPr>
        <w:ind w:left="300" w:hanging="300"/>
        <w:rPr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in caso di aggregazione costituita: copia autenticata del mandato collettivo speciale irrevocabile con rappresentanza conferito alla mandataria ovvero dell’atto costitutivo del raggruppamento;</w:t>
      </w:r>
    </w:p>
    <w:p w:rsidR="00B81F77" w:rsidRDefault="00B81F77">
      <w:pPr>
        <w:pStyle w:val="normal0"/>
        <w:numPr>
          <w:ilvl w:val="0"/>
          <w:numId w:val="1"/>
        </w:numPr>
        <w:ind w:left="300" w:hanging="300"/>
        <w:rPr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in caso di aggregazione costituenda: dichiarazione di impegno a costituire formalmente il raggruppamento, indicando il soggetto cui sarà conferito mandato collettivo speciale con rappresentanza.</w:t>
      </w:r>
    </w:p>
    <w:p w:rsidR="00B81F77" w:rsidRDefault="00B81F77">
      <w:pPr>
        <w:pStyle w:val="normal0"/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sectPr w:rsidR="00B81F77" w:rsidSect="006B3A7D">
      <w:footerReference w:type="even" r:id="rId9"/>
      <w:footerReference w:type="default" r:id="rId10"/>
      <w:footerReference w:type="first" r:id="rId11"/>
      <w:pgSz w:w="11906" w:h="16838"/>
      <w:pgMar w:top="1079" w:right="1306" w:bottom="1258" w:left="1701" w:header="799" w:footer="6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F77" w:rsidRDefault="00B81F77" w:rsidP="006B3A7D">
      <w:r>
        <w:separator/>
      </w:r>
    </w:p>
  </w:endnote>
  <w:endnote w:type="continuationSeparator" w:id="0">
    <w:p w:rsidR="00B81F77" w:rsidRDefault="00B81F77" w:rsidP="006B3A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F77" w:rsidRDefault="00B81F77">
    <w:pPr>
      <w:pStyle w:val="normal0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81F77" w:rsidRDefault="00B81F77">
    <w:pPr>
      <w:pStyle w:val="normal0"/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F77" w:rsidRDefault="00B81F77">
    <w:pPr>
      <w:pStyle w:val="normal0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 w:rsidR="00B81F77" w:rsidRDefault="00B81F77">
    <w:pPr>
      <w:pStyle w:val="normal0"/>
      <w:ind w:right="360"/>
      <w:rPr>
        <w:color w:val="000000"/>
      </w:rPr>
    </w:pPr>
  </w:p>
  <w:p w:rsidR="00B81F77" w:rsidRDefault="00B81F77">
    <w:pPr>
      <w:pStyle w:val="normal0"/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F77" w:rsidRDefault="00B81F77">
    <w:pPr>
      <w:pStyle w:val="normal0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81F77" w:rsidRDefault="00B81F77">
    <w:pPr>
      <w:pStyle w:val="normal0"/>
      <w:tabs>
        <w:tab w:val="center" w:pos="4819"/>
        <w:tab w:val="right" w:pos="9638"/>
      </w:tabs>
      <w:ind w:right="360"/>
      <w:jc w:val="right"/>
      <w:rPr>
        <w:color w:val="000000"/>
      </w:rPr>
    </w:pPr>
    <w:r>
      <w:rPr>
        <w:color w:val="000000"/>
      </w:rPr>
      <w:t>1</w:t>
    </w:r>
  </w:p>
  <w:p w:rsidR="00B81F77" w:rsidRDefault="00B81F77">
    <w:pPr>
      <w:pStyle w:val="normal0"/>
      <w:tabs>
        <w:tab w:val="center" w:pos="4819"/>
        <w:tab w:val="right" w:pos="9638"/>
      </w:tabs>
      <w:jc w:val="right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F77" w:rsidRDefault="00B81F77" w:rsidP="006B3A7D">
      <w:r>
        <w:separator/>
      </w:r>
    </w:p>
  </w:footnote>
  <w:footnote w:type="continuationSeparator" w:id="0">
    <w:p w:rsidR="00B81F77" w:rsidRDefault="00B81F77" w:rsidP="006B3A7D">
      <w:r>
        <w:continuationSeparator/>
      </w:r>
    </w:p>
  </w:footnote>
  <w:footnote w:id="1">
    <w:p w:rsidR="00B81F77" w:rsidRDefault="00B81F77">
      <w:pPr>
        <w:pStyle w:val="normal0"/>
        <w:jc w:val="both"/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Specificare il titolo del dichiarante (carica ricoperta: legale rappresentante, procuratore)</w:t>
      </w:r>
    </w:p>
  </w:footnote>
  <w:footnote w:id="2">
    <w:p w:rsidR="00B81F77" w:rsidRDefault="00B81F77">
      <w:pPr>
        <w:pStyle w:val="normal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 Allegare: </w:t>
      </w:r>
    </w:p>
    <w:p w:rsidR="00B81F77" w:rsidRDefault="00B81F77">
      <w:pPr>
        <w:pStyle w:val="normal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- in caso di aggregazione costituita, copia autenticata del mandato collettivo speciale irrevocabile con rappresentanza conferito alla mandataria ovvero dell’atto costitutivo del raggruppamento; </w:t>
      </w:r>
    </w:p>
    <w:p w:rsidR="00B81F77" w:rsidRDefault="00B81F77">
      <w:pPr>
        <w:pStyle w:val="normal0"/>
        <w:jc w:val="both"/>
      </w:pPr>
      <w:r>
        <w:rPr>
          <w:rFonts w:ascii="Arial" w:hAnsi="Arial" w:cs="Arial"/>
          <w:i/>
          <w:iCs/>
          <w:color w:val="000000"/>
          <w:sz w:val="16"/>
          <w:szCs w:val="16"/>
        </w:rPr>
        <w:t>- in caso di aggregazione costituenda, dichiarazione di impegno a costituire formalmente il raggruppamento, indicando il soggetto cui sarà conferito mandato collettivo speciale con rappresentanza.</w:t>
      </w:r>
    </w:p>
  </w:footnote>
  <w:footnote w:id="3">
    <w:p w:rsidR="00B81F77" w:rsidRDefault="00B81F77">
      <w:pPr>
        <w:pStyle w:val="normal0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 In caso di aggregazione costituita, l’istanza di partecipazione dovrà essere sottoscritta dal legale rappresentante/procuratore della mandataria. In caso di aggregazione costituenda, l’istanza di partecipazione dovrà essere sottoscritta da tutti i legali rappresentanti/procuratori dei membri dell’aggregazione.</w:t>
      </w:r>
    </w:p>
    <w:p w:rsidR="00B81F77" w:rsidRDefault="00B81F77">
      <w:pPr>
        <w:pStyle w:val="normal0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422CD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">
    <w:nsid w:val="4AAB452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3A7D"/>
    <w:rsid w:val="00232130"/>
    <w:rsid w:val="006B3A7D"/>
    <w:rsid w:val="00975151"/>
    <w:rsid w:val="00B81F77"/>
    <w:rsid w:val="00FB2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6B3A7D"/>
    <w:pPr>
      <w:keepNext/>
      <w:keepLines/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6B3A7D"/>
    <w:pPr>
      <w:keepNext/>
      <w:keepLines/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6B3A7D"/>
    <w:pPr>
      <w:keepNext/>
      <w:keepLines/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6B3A7D"/>
    <w:pPr>
      <w:keepNext/>
      <w:keepLines/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6B3A7D"/>
    <w:pPr>
      <w:keepNext/>
      <w:keepLines/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6B3A7D"/>
    <w:pPr>
      <w:keepNext/>
      <w:keepLines/>
      <w:spacing w:before="200" w:after="40"/>
      <w:outlineLvl w:val="5"/>
    </w:pPr>
    <w:rPr>
      <w:b/>
      <w:bCs/>
      <w:color w:val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table" w:customStyle="1" w:styleId="TableNormal0">
    <w:name w:val="TableNormal"/>
    <w:uiPriority w:val="99"/>
    <w:rsid w:val="006B3A7D"/>
    <w:rPr>
      <w:sz w:val="20"/>
      <w:szCs w:val="20"/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6B3A7D"/>
    <w:rPr>
      <w:sz w:val="20"/>
      <w:szCs w:val="20"/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6B3A7D"/>
    <w:pPr>
      <w:keepNext/>
      <w:keepLines/>
      <w:spacing w:before="480" w:after="120"/>
    </w:pPr>
    <w:rPr>
      <w:b/>
      <w:bCs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customStyle="1" w:styleId="TableNormal1">
    <w:name w:val="TableNormal1"/>
    <w:uiPriority w:val="99"/>
    <w:rPr>
      <w:sz w:val="20"/>
      <w:szCs w:val="20"/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uiPriority w:val="99"/>
    <w:rPr>
      <w:sz w:val="20"/>
      <w:szCs w:val="20"/>
      <w:lang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Stile">
    <w:name w:val="Stile"/>
    <w:basedOn w:val="TableNormal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0"/>
    <w:next w:val="normal0"/>
    <w:link w:val="SubtitleChar"/>
    <w:uiPriority w:val="99"/>
    <w:qFormat/>
    <w:rsid w:val="006B3A7D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1">
    <w:name w:val="Subtitle Char1"/>
    <w:basedOn w:val="DefaultParagraphFont"/>
    <w:link w:val="Subtitle"/>
    <w:uiPriority w:val="11"/>
    <w:rsid w:val="00BE2BC8"/>
    <w:rPr>
      <w:rFonts w:asciiTheme="majorHAnsi" w:eastAsiaTheme="majorEastAsia" w:hAnsiTheme="majorHAnsi" w:cstheme="majorBidi"/>
      <w:sz w:val="24"/>
      <w:szCs w:val="24"/>
      <w:lang/>
    </w:rPr>
  </w:style>
  <w:style w:type="table" w:customStyle="1" w:styleId="Stile1">
    <w:name w:val="Stile1"/>
    <w:uiPriority w:val="99"/>
    <w:rsid w:val="006B3A7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riccione@legalmail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503</Words>
  <Characters>2871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gambutig</cp:lastModifiedBy>
  <cp:revision>2</cp:revision>
  <dcterms:created xsi:type="dcterms:W3CDTF">2026-08-17T14:11:00Z</dcterms:created>
  <dcterms:modified xsi:type="dcterms:W3CDTF">2026-08-17T14:11:00Z</dcterms:modified>
</cp:coreProperties>
</file>