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margin-left:25.5pt;margin-top:12.55pt;width:471pt;height:150.75pt;z-index:251658240;visibility:visible;mso-wrap-distance-top:9pt;mso-wrap-distance-bottom:9pt">
            <v:imagedata r:id="rId6" o:title=""/>
          </v:shape>
        </w:pict>
      </w:r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heading=h.qffjf9ccpsfu" w:colFirst="0" w:colLast="0"/>
      <w:bookmarkEnd w:id="0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" w:name="_heading=h.9wq9rr5en471" w:colFirst="0" w:colLast="0"/>
      <w:bookmarkEnd w:id="1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2" w:name="_heading=h.cmu2n4f01taq" w:colFirst="0" w:colLast="0"/>
      <w:bookmarkEnd w:id="2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3" w:name="_heading=h.eacq4udy3ukv" w:colFirst="0" w:colLast="0"/>
      <w:bookmarkEnd w:id="3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4" w:name="_heading=h.xgpo4r2jgntb" w:colFirst="0" w:colLast="0"/>
      <w:bookmarkEnd w:id="4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5" w:name="_heading=h.9cv5778udou2" w:colFirst="0" w:colLast="0"/>
      <w:bookmarkEnd w:id="5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6" w:name="_heading=h.lidncm6oc7tg" w:colFirst="0" w:colLast="0"/>
      <w:bookmarkEnd w:id="6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7" w:name="_heading=h.l9rbsoyhlj94" w:colFirst="0" w:colLast="0"/>
      <w:bookmarkEnd w:id="7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8" w:name="_heading=h.tiujvcp3h7gk" w:colFirst="0" w:colLast="0"/>
      <w:bookmarkEnd w:id="8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9" w:name="_heading=h.h924itkcvg9x" w:colFirst="0" w:colLast="0"/>
      <w:bookmarkEnd w:id="9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0" w:name="_heading=h.8v277o7adi1m" w:colFirst="0" w:colLast="0"/>
      <w:bookmarkEnd w:id="10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1" w:name="_heading=h.geg6q4ahi23a" w:colFirst="0" w:colLast="0"/>
      <w:bookmarkEnd w:id="11"/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6E4E" w:rsidRDefault="00296E4E">
      <w:pPr>
        <w:pStyle w:val="normal1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MOD. C)</w:t>
      </w:r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6E4E" w:rsidRDefault="00296E4E">
      <w:pPr>
        <w:pStyle w:val="normal1"/>
        <w:spacing w:after="0"/>
        <w:rPr>
          <w:sz w:val="20"/>
          <w:szCs w:val="20"/>
        </w:rPr>
      </w:pPr>
    </w:p>
    <w:tbl>
      <w:tblPr>
        <w:tblW w:w="9636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636"/>
      </w:tblGrid>
      <w:tr w:rsidR="00296E4E" w:rsidTr="00E02A15">
        <w:trPr>
          <w:trHeight w:val="1905"/>
        </w:trPr>
        <w:tc>
          <w:tcPr>
            <w:tcW w:w="9636" w:type="dxa"/>
          </w:tcPr>
          <w:p w:rsidR="00296E4E" w:rsidRPr="00E02A15" w:rsidRDefault="00296E4E" w:rsidP="00E02A15">
            <w:pPr>
              <w:pStyle w:val="normal1"/>
              <w:spacing w:before="20" w:after="0" w:line="288" w:lineRule="auto"/>
              <w:ind w:right="7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ISTRUTTORIA PUBBLICA FINALIZZATA ALLA STIPULA DI UNA CONVENZIONE CON UN’ORGANIZZAZIONE DI VOLONTARIATO O UN’ASSOCIAZIONE DI PROMOZIONE SOCIALE PER LA REALIZZAZIONE DI INTERVENTI A FAVORE DELLE PERSONE CON ALZHEIMER E LORO CAREGIVER (AI SENSI DELL’ART. 56 DEL D.LGS. N. 117/2017 E </w:t>
            </w:r>
            <w:hyperlink r:id="rId7">
              <w:r w:rsidRPr="00E02A15">
                <w:rPr>
                  <w:rFonts w:ascii="Arial" w:hAnsi="Arial" w:cs="Arial"/>
                  <w:b/>
                  <w:bCs/>
                  <w:sz w:val="20"/>
                  <w:szCs w:val="20"/>
                </w:rPr>
                <w:t>SS.MM.II</w:t>
              </w:r>
            </w:hyperlink>
            <w:r w:rsidRPr="00E02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.). </w:t>
            </w:r>
          </w:p>
          <w:p w:rsidR="00296E4E" w:rsidRPr="00E02A15" w:rsidRDefault="00296E4E" w:rsidP="00E02A15">
            <w:pPr>
              <w:pStyle w:val="normal1"/>
              <w:spacing w:before="20" w:after="0" w:line="288" w:lineRule="auto"/>
              <w:ind w:right="7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>CUP E91J26000470002;</w:t>
            </w:r>
          </w:p>
          <w:p w:rsidR="00296E4E" w:rsidRPr="00E02A15" w:rsidRDefault="00296E4E" w:rsidP="00E02A15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>CIG BCAEAEB592.</w:t>
            </w:r>
          </w:p>
          <w:p w:rsidR="00296E4E" w:rsidRPr="00E02A15" w:rsidRDefault="00296E4E" w:rsidP="00E02A15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</w:p>
        </w:tc>
      </w:tr>
    </w:tbl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296E4E" w:rsidRDefault="00296E4E">
      <w:pPr>
        <w:pStyle w:val="normal1"/>
        <w:spacing w:after="0" w:line="240" w:lineRule="auto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296E4E" w:rsidRDefault="00296E4E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>
        <w:rPr>
          <w:rFonts w:ascii="Arial" w:hAnsi="Arial" w:cs="Arial"/>
          <w:b/>
          <w:bCs/>
          <w:smallCaps/>
          <w:sz w:val="24"/>
          <w:szCs w:val="24"/>
          <w:u w:val="single"/>
        </w:rPr>
        <w:t xml:space="preserve">proposta progettuale (schema) </w:t>
      </w:r>
    </w:p>
    <w:p w:rsidR="00296E4E" w:rsidRDefault="00296E4E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u w:val="single"/>
        </w:rPr>
      </w:pPr>
    </w:p>
    <w:p w:rsidR="00296E4E" w:rsidRDefault="00296E4E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296E4E" w:rsidTr="00E02A15">
        <w:tc>
          <w:tcPr>
            <w:tcW w:w="9778" w:type="dxa"/>
          </w:tcPr>
          <w:p w:rsidR="00296E4E" w:rsidRPr="00E02A15" w:rsidRDefault="00296E4E" w:rsidP="00E02A15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1. Esperienza maturata nell’ambito di riferimento e radicamento nel territorio</w:t>
            </w: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96E4E" w:rsidRDefault="00296E4E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96E4E" w:rsidRDefault="00296E4E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296E4E" w:rsidTr="00E02A15">
        <w:tc>
          <w:tcPr>
            <w:tcW w:w="9778" w:type="dxa"/>
          </w:tcPr>
          <w:p w:rsidR="00296E4E" w:rsidRPr="00E02A15" w:rsidRDefault="00296E4E" w:rsidP="00E02A15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</w:pPr>
            <w:r w:rsidRPr="00E02A15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2. Modalità organizzative dell’attività</w:t>
            </w:r>
          </w:p>
          <w:p w:rsidR="00296E4E" w:rsidRPr="00E02A15" w:rsidRDefault="00296E4E" w:rsidP="00E02A15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96E4E" w:rsidRDefault="00296E4E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p w:rsidR="00296E4E" w:rsidRDefault="00296E4E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296E4E" w:rsidTr="00E02A15">
        <w:tc>
          <w:tcPr>
            <w:tcW w:w="9778" w:type="dxa"/>
          </w:tcPr>
          <w:p w:rsidR="00296E4E" w:rsidRPr="00E02A15" w:rsidRDefault="00296E4E" w:rsidP="00E02A15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3. Aspetti qualitativi e quantitativi delle risorse umane (volontari e/o operatori)</w:t>
            </w: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96E4E" w:rsidRDefault="00296E4E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p w:rsidR="00296E4E" w:rsidRDefault="00296E4E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296E4E" w:rsidTr="00E02A15">
        <w:tc>
          <w:tcPr>
            <w:tcW w:w="9778" w:type="dxa"/>
          </w:tcPr>
          <w:p w:rsidR="00296E4E" w:rsidRPr="00E02A15" w:rsidRDefault="00296E4E" w:rsidP="00E02A15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4. Aspetti qualitativi inerenti la gestione dell’attività</w:t>
            </w: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96E4E" w:rsidRDefault="00296E4E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96E4E" w:rsidRDefault="00296E4E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PROPOSTA DI PIANO FINANZIARIO:</w:t>
      </w:r>
    </w:p>
    <w:p w:rsidR="00296E4E" w:rsidRDefault="00296E4E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tblpY="131"/>
        <w:tblW w:w="976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270"/>
        <w:gridCol w:w="2783"/>
        <w:gridCol w:w="2673"/>
        <w:gridCol w:w="2037"/>
      </w:tblGrid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</w:rPr>
              <w:t>FINANZIAMENTO RICHIESTO</w:t>
            </w:r>
          </w:p>
          <w:p w:rsidR="00296E4E" w:rsidRPr="00E02A15" w:rsidRDefault="00296E4E" w:rsidP="00E02A15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</w:rPr>
              <w:t>ALL’AMMINISTRAZIONE PROCEDENTE</w:t>
            </w: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</w:rPr>
              <w:t>COMPARTECIPAZIONE</w:t>
            </w:r>
          </w:p>
          <w:p w:rsidR="00296E4E" w:rsidRPr="00E02A15" w:rsidRDefault="00296E4E" w:rsidP="00E02A15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</w:rPr>
              <w:t>DELL’ENTE PROPONENTE</w:t>
            </w: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</w:tr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02A15">
              <w:rPr>
                <w:rFonts w:ascii="Arial" w:hAnsi="Arial" w:cs="Arial"/>
                <w:sz w:val="20"/>
                <w:szCs w:val="20"/>
              </w:rPr>
              <w:t>Spese per il personale esterno e interno</w:t>
            </w: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02A15">
              <w:rPr>
                <w:rFonts w:ascii="Arial" w:hAnsi="Arial" w:cs="Arial"/>
                <w:sz w:val="20"/>
                <w:szCs w:val="20"/>
              </w:rPr>
              <w:t xml:space="preserve">Rimborso spese ai volontari </w:t>
            </w: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02A15">
              <w:rPr>
                <w:rFonts w:ascii="Arial" w:hAnsi="Arial" w:cs="Arial"/>
                <w:sz w:val="20"/>
                <w:szCs w:val="20"/>
              </w:rPr>
              <w:t>Spese per il coordinamento complessivo del progetto</w:t>
            </w: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02A15">
              <w:rPr>
                <w:rFonts w:ascii="Arial" w:hAnsi="Arial" w:cs="Arial"/>
                <w:sz w:val="20"/>
                <w:szCs w:val="20"/>
              </w:rPr>
              <w:t xml:space="preserve">Spese pe di gestione (utenze, pulizie, carburanti, manutenzioni, assicurazioni…): dettagliare i singoli costi </w:t>
            </w: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2A15">
              <w:rPr>
                <w:rFonts w:ascii="Arial" w:hAnsi="Arial" w:cs="Arial"/>
                <w:sz w:val="20"/>
                <w:szCs w:val="20"/>
              </w:rPr>
              <w:t>spese per beni strumentali e servizi: dettagliare i singoli costi</w:t>
            </w: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02A15">
              <w:rPr>
                <w:rFonts w:ascii="Arial" w:hAnsi="Arial" w:cs="Arial"/>
                <w:sz w:val="20"/>
                <w:szCs w:val="20"/>
              </w:rPr>
              <w:t>Materiali di consumo: dettagliare i singoli costi</w:t>
            </w: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02A15">
              <w:rPr>
                <w:rFonts w:ascii="Arial" w:hAnsi="Arial" w:cs="Arial"/>
                <w:sz w:val="20"/>
                <w:szCs w:val="20"/>
              </w:rPr>
              <w:t>Altro (specificare)</w:t>
            </w: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6E4E" w:rsidTr="00E02A15">
        <w:tc>
          <w:tcPr>
            <w:tcW w:w="2270" w:type="dxa"/>
          </w:tcPr>
          <w:p w:rsidR="00296E4E" w:rsidRPr="00E02A15" w:rsidRDefault="00296E4E" w:rsidP="00E02A15">
            <w:pPr>
              <w:pStyle w:val="normal1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A15">
              <w:rPr>
                <w:rFonts w:ascii="Arial" w:hAnsi="Arial" w:cs="Arial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78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296E4E" w:rsidRPr="00E02A15" w:rsidRDefault="00296E4E" w:rsidP="00E02A15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96E4E" w:rsidRDefault="00296E4E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</w:p>
    <w:p w:rsidR="00296E4E" w:rsidRDefault="00296E4E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Luogo, data _____________</w:t>
      </w:r>
    </w:p>
    <w:p w:rsidR="00296E4E" w:rsidRDefault="00296E4E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</w:p>
    <w:p w:rsidR="00296E4E" w:rsidRDefault="00296E4E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LEGALE RAPPRESENTANTE</w:t>
      </w:r>
      <w:r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296E4E" w:rsidRDefault="00296E4E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 il procuratore)</w:t>
      </w:r>
    </w:p>
    <w:p w:rsidR="00296E4E" w:rsidRDefault="00296E4E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="00296E4E" w:rsidRDefault="00296E4E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Firmato digitalmente</w:t>
      </w:r>
    </w:p>
    <w:p w:rsidR="00296E4E" w:rsidRDefault="00296E4E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</w:p>
    <w:p w:rsidR="00296E4E" w:rsidRDefault="00296E4E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</w:p>
    <w:p w:rsidR="00296E4E" w:rsidRDefault="00296E4E">
      <w:pPr>
        <w:pStyle w:val="normal1"/>
        <w:spacing w:after="0" w:line="240" w:lineRule="auto"/>
        <w:ind w:left="5580"/>
        <w:rPr>
          <w:rFonts w:ascii="Arial" w:hAnsi="Arial" w:cs="Arial"/>
          <w:sz w:val="20"/>
          <w:szCs w:val="20"/>
        </w:rPr>
      </w:pPr>
    </w:p>
    <w:sectPr w:rsidR="00296E4E" w:rsidSect="005938A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E4E" w:rsidRDefault="00296E4E" w:rsidP="005938A7">
      <w:pPr>
        <w:spacing w:after="0" w:line="240" w:lineRule="auto"/>
      </w:pPr>
      <w:r>
        <w:separator/>
      </w:r>
    </w:p>
  </w:endnote>
  <w:endnote w:type="continuationSeparator" w:id="0">
    <w:p w:rsidR="00296E4E" w:rsidRDefault="00296E4E" w:rsidP="0059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4E" w:rsidRDefault="00296E4E">
    <w:pPr>
      <w:pStyle w:val="normal1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  <w:p w:rsidR="00296E4E" w:rsidRDefault="00296E4E">
    <w:pPr>
      <w:pStyle w:val="normal1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E4E" w:rsidRDefault="00296E4E" w:rsidP="005938A7">
      <w:pPr>
        <w:spacing w:after="0" w:line="240" w:lineRule="auto"/>
      </w:pPr>
      <w:r>
        <w:separator/>
      </w:r>
    </w:p>
  </w:footnote>
  <w:footnote w:type="continuationSeparator" w:id="0">
    <w:p w:rsidR="00296E4E" w:rsidRDefault="00296E4E" w:rsidP="005938A7">
      <w:pPr>
        <w:spacing w:after="0" w:line="240" w:lineRule="auto"/>
      </w:pPr>
      <w:r>
        <w:continuationSeparator/>
      </w:r>
    </w:p>
  </w:footnote>
  <w:footnote w:id="1">
    <w:p w:rsidR="00296E4E" w:rsidRDefault="00296E4E">
      <w:pPr>
        <w:pStyle w:val="normal1"/>
        <w:spacing w:after="0" w:line="240" w:lineRule="auto"/>
        <w:jc w:val="both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In caso di raggruppamento, la proposta progettuale dovrà essere sottoscritta da tutti i legali rappresentanti/procuratori dei membri dell’aggregazione.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4E" w:rsidRDefault="00296E4E">
    <w:pPr>
      <w:pStyle w:val="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8A7"/>
    <w:rsid w:val="00296E4E"/>
    <w:rsid w:val="00437520"/>
    <w:rsid w:val="00575DC6"/>
    <w:rsid w:val="005938A7"/>
    <w:rsid w:val="00E0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5938A7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5938A7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5938A7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5938A7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5938A7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5938A7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F65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F65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F65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F65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F65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F65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5938A7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5938A7"/>
    <w:pPr>
      <w:spacing w:after="160" w:line="259" w:lineRule="auto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5938A7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07F65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1">
    <w:name w:val="TableNormal1"/>
    <w:uiPriority w:val="99"/>
    <w:rsid w:val="005938A7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5938A7"/>
    <w:pPr>
      <w:spacing w:after="160" w:line="259" w:lineRule="auto"/>
    </w:pPr>
    <w:rPr>
      <w:lang/>
    </w:rPr>
  </w:style>
  <w:style w:type="table" w:customStyle="1" w:styleId="Stile">
    <w:name w:val="Stile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3">
    <w:name w:val="Stile13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2">
    <w:name w:val="Stile12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1">
    <w:name w:val="Stile11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0">
    <w:name w:val="Stile10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9">
    <w:name w:val="Stile9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8">
    <w:name w:val="Stile8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7">
    <w:name w:val="Stile7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5938A7"/>
    <w:pPr>
      <w:spacing w:line="240" w:lineRule="auto"/>
      <w:ind w:left="284"/>
    </w:pPr>
    <w:rPr>
      <w:color w:val="5A5A5A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307F65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6">
    <w:name w:val="Stile6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4">
    <w:name w:val="Stile4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">
    <w:name w:val="Stile1"/>
    <w:basedOn w:val="TableNormal1"/>
    <w:uiPriority w:val="99"/>
    <w:rsid w:val="005938A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s.mm.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207</Words>
  <Characters>1186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gambutig</cp:lastModifiedBy>
  <cp:revision>2</cp:revision>
  <dcterms:created xsi:type="dcterms:W3CDTF">2026-08-12T14:14:00Z</dcterms:created>
  <dcterms:modified xsi:type="dcterms:W3CDTF">2026-08-12T14:14:00Z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