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77" w:rsidRDefault="00D17177">
      <w:pPr>
        <w:pStyle w:val="normal1"/>
        <w:spacing w:line="276" w:lineRule="auto"/>
      </w:pPr>
      <w:r>
        <w:rPr>
          <w:noProof/>
          <w:lang w:val="it-IT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26" type="#_x0000_t165" style="position:absolute;margin-left:0;margin-top:0;width:50pt;height:50pt;z-index:251658752;visibility:hidden">
            <o:lock v:ext="edit" selection="t"/>
          </v:shape>
        </w:pict>
      </w:r>
    </w:p>
    <w:p w:rsidR="00D17177" w:rsidRDefault="00D17177">
      <w:pPr>
        <w:pStyle w:val="Heading1"/>
        <w:spacing w:before="94"/>
        <w:ind w:left="181" w:right="0"/>
        <w:jc w:val="left"/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left:0;text-align:left;margin-left:1.3pt;margin-top:13.7pt;width:471pt;height:150.75pt;z-index:251656704;visibility:visible;mso-wrap-distance-top:9pt;mso-wrap-distance-bottom:9pt">
            <v:imagedata r:id="rId7" o:title=""/>
          </v:shape>
        </w:pict>
      </w:r>
    </w:p>
    <w:p w:rsidR="00D17177" w:rsidRDefault="00D17177">
      <w:pPr>
        <w:pStyle w:val="normal1"/>
        <w:rPr>
          <w:b/>
          <w:bCs/>
          <w:color w:val="000000"/>
          <w:sz w:val="20"/>
          <w:szCs w:val="20"/>
        </w:rPr>
      </w:pPr>
    </w:p>
    <w:p w:rsidR="00D17177" w:rsidRDefault="00D17177">
      <w:pPr>
        <w:pStyle w:val="normal1"/>
        <w:spacing w:before="10"/>
        <w:rPr>
          <w:b/>
          <w:bCs/>
          <w:color w:val="000000"/>
          <w:sz w:val="21"/>
          <w:szCs w:val="21"/>
        </w:rPr>
      </w:pPr>
    </w:p>
    <w:p w:rsidR="00D17177" w:rsidRDefault="00D17177">
      <w:pPr>
        <w:pStyle w:val="normal1"/>
        <w:ind w:left="5382"/>
        <w:rPr>
          <w:color w:val="000000"/>
          <w:sz w:val="21"/>
          <w:szCs w:val="21"/>
        </w:rPr>
      </w:pPr>
      <w:hyperlink r:id="rId8">
        <w:r>
          <w:rPr>
            <w:color w:val="1155CC"/>
            <w:sz w:val="21"/>
            <w:szCs w:val="21"/>
            <w:u w:val="single"/>
          </w:rPr>
          <w:t>Spett.le</w:t>
        </w:r>
      </w:hyperlink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normal1"/>
        <w:ind w:left="538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MOD. A</w:t>
      </w:r>
    </w:p>
    <w:p w:rsidR="00D17177" w:rsidRDefault="00D17177">
      <w:pPr>
        <w:pStyle w:val="normal1"/>
        <w:ind w:left="5382"/>
        <w:rPr>
          <w:sz w:val="21"/>
          <w:szCs w:val="21"/>
        </w:rPr>
      </w:pPr>
    </w:p>
    <w:p w:rsidR="00D17177" w:rsidRDefault="00D17177">
      <w:pPr>
        <w:pStyle w:val="Heading1"/>
        <w:spacing w:before="1"/>
        <w:ind w:left="5382" w:right="0"/>
        <w:jc w:val="left"/>
      </w:pPr>
      <w:r>
        <w:t>Comune di Riccione</w:t>
      </w:r>
    </w:p>
    <w:p w:rsidR="00D17177" w:rsidRDefault="00D17177">
      <w:pPr>
        <w:pStyle w:val="normal1"/>
        <w:spacing w:before="1"/>
        <w:ind w:left="5382" w:right="70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Settore Servizi alla Persona e alla Famiglia - Socialità di quartiere Viale Flaminia, 41</w:t>
      </w:r>
    </w:p>
    <w:p w:rsidR="00D17177" w:rsidRDefault="00D17177">
      <w:pPr>
        <w:pStyle w:val="normal1"/>
        <w:ind w:left="5382" w:right="112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47838 Riccione </w:t>
      </w:r>
      <w:hyperlink r:id="rId9">
        <w:r>
          <w:rPr>
            <w:color w:val="0000FF"/>
            <w:sz w:val="21"/>
            <w:szCs w:val="21"/>
            <w:u w:val="single"/>
          </w:rPr>
          <w:t>comune.riccione@legalmail.it</w:t>
        </w:r>
      </w:hyperlink>
    </w:p>
    <w:p w:rsidR="00D17177" w:rsidRDefault="00D17177">
      <w:pPr>
        <w:pStyle w:val="normal1"/>
        <w:rPr>
          <w:color w:val="000000"/>
          <w:sz w:val="20"/>
          <w:szCs w:val="20"/>
        </w:rPr>
      </w:pPr>
    </w:p>
    <w:p w:rsidR="00D17177" w:rsidRDefault="00D17177">
      <w:pPr>
        <w:pStyle w:val="normal1"/>
        <w:rPr>
          <w:color w:val="000000"/>
          <w:sz w:val="20"/>
          <w:szCs w:val="20"/>
        </w:rPr>
      </w:pPr>
    </w:p>
    <w:p w:rsidR="00D17177" w:rsidRDefault="00D17177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Heading1"/>
        <w:ind w:left="-425" w:right="-84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D17177" w:rsidRDefault="00D17177">
      <w:pPr>
        <w:pStyle w:val="normal1"/>
        <w:ind w:left="-425" w:right="-84"/>
        <w:jc w:val="both"/>
        <w:rPr>
          <w:sz w:val="20"/>
          <w:szCs w:val="20"/>
        </w:rPr>
      </w:pPr>
    </w:p>
    <w:p w:rsidR="00D17177" w:rsidRDefault="00D17177">
      <w:pPr>
        <w:pStyle w:val="normal1"/>
        <w:ind w:left="-425" w:right="-84"/>
        <w:jc w:val="both"/>
        <w:rPr>
          <w:sz w:val="20"/>
          <w:szCs w:val="20"/>
        </w:rPr>
      </w:pPr>
    </w:p>
    <w:p w:rsidR="00D17177" w:rsidRDefault="00D17177">
      <w:pPr>
        <w:pStyle w:val="normal1"/>
        <w:widowControl/>
        <w:spacing w:before="20" w:line="288" w:lineRule="auto"/>
        <w:ind w:left="-425" w:right="-84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 xml:space="preserve">ISTRUTTORIA PUBBLICA FINALIZZATA ALLA STIPULA DI UNA CONVENZIONE CON UN’ORGANIZZAZIONE DI VOLONTARIATO O UN’ASSOCIAZIONE DI PROMOZIONE SOCIALE PER LA REALIZZAZIONE DI INTERVENTI A FAVORE DELLE PERSONE CON ALZHEIMER E LORO CAREGIVER (AI SENSI DELL’ART. 56 DEL D.LGS. N. 117/2017 E </w:t>
      </w:r>
      <w:hyperlink r:id="rId10">
        <w:r>
          <w:rPr>
            <w:b/>
            <w:bCs/>
            <w:sz w:val="20"/>
            <w:szCs w:val="20"/>
          </w:rPr>
          <w:t>SS.MM.II</w:t>
        </w:r>
      </w:hyperlink>
      <w:r>
        <w:rPr>
          <w:b/>
          <w:bCs/>
          <w:sz w:val="20"/>
          <w:szCs w:val="20"/>
        </w:rPr>
        <w:t xml:space="preserve">.). </w:t>
      </w:r>
    </w:p>
    <w:p w:rsidR="00D17177" w:rsidRDefault="00D17177">
      <w:pPr>
        <w:pStyle w:val="normal1"/>
        <w:widowControl/>
        <w:ind w:left="-425" w:right="-84"/>
        <w:jc w:val="both"/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>CUP E91J26000470002;</w:t>
      </w:r>
    </w:p>
    <w:p w:rsidR="00D17177" w:rsidRDefault="00D17177">
      <w:pPr>
        <w:pStyle w:val="normal1"/>
        <w:widowControl/>
        <w:ind w:left="-425" w:right="-84"/>
        <w:jc w:val="both"/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>CIG BCAEAEB592.</w:t>
      </w:r>
    </w:p>
    <w:p w:rsidR="00D17177" w:rsidRDefault="00D17177">
      <w:pPr>
        <w:pStyle w:val="normal1"/>
        <w:widowControl/>
        <w:ind w:left="-425" w:right="-84"/>
        <w:jc w:val="both"/>
        <w:rPr>
          <w:b/>
          <w:bCs/>
          <w:sz w:val="20"/>
          <w:szCs w:val="20"/>
        </w:rPr>
      </w:pPr>
    </w:p>
    <w:p w:rsidR="00D17177" w:rsidRDefault="00D17177">
      <w:pPr>
        <w:pStyle w:val="normal1"/>
        <w:ind w:left="-425" w:right="-84"/>
        <w:jc w:val="both"/>
        <w:rPr>
          <w:b/>
          <w:bCs/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1105"/>
          <w:tab w:val="left" w:pos="3429"/>
          <w:tab w:val="left" w:pos="5145"/>
          <w:tab w:val="left" w:pos="6781"/>
          <w:tab w:val="left" w:pos="8635"/>
          <w:tab w:val="left" w:pos="8709"/>
        </w:tabs>
        <w:spacing w:before="208" w:line="360" w:lineRule="auto"/>
        <w:ind w:left="-425" w:righ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sottoscritt_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nat</w:t>
      </w:r>
      <w:r>
        <w:rPr>
          <w:color w:val="000000"/>
          <w:sz w:val="20"/>
          <w:szCs w:val="20"/>
          <w:u w:val="single"/>
        </w:rPr>
        <w:t xml:space="preserve">   </w:t>
      </w:r>
      <w:r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(_) Il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residente 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in via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  <w:u w:val="single"/>
        </w:rPr>
        <w:t xml:space="preserve">   </w:t>
      </w:r>
      <w:r>
        <w:rPr>
          <w:sz w:val="20"/>
          <w:szCs w:val="20"/>
        </w:rPr>
        <w:t>_____</w:t>
      </w:r>
      <w:r>
        <w:rPr>
          <w:noProof/>
          <w:lang w:val="it-IT"/>
        </w:rPr>
        <w:pict>
          <v:shape id="image2.png" o:spid="_x0000_s1028" type="#_x0000_t75" style="position:absolute;left:0;text-align:left;margin-left:-68pt;margin-top:0;width:0;height:1pt;z-index:-251658752;visibility:visible;mso-wrap-distance-left:0;mso-wrap-distance-right:0;mso-position-horizontal-relative:text;mso-position-vertical-relative:text">
            <v:imagedata r:id="rId11" o:title=""/>
          </v:shape>
        </w:pict>
      </w:r>
    </w:p>
    <w:p w:rsidR="00D17177" w:rsidRDefault="00D17177">
      <w:pPr>
        <w:pStyle w:val="normal1"/>
        <w:tabs>
          <w:tab w:val="left" w:pos="1105"/>
          <w:tab w:val="left" w:pos="3429"/>
          <w:tab w:val="left" w:pos="5145"/>
          <w:tab w:val="left" w:pos="6781"/>
          <w:tab w:val="left" w:pos="8635"/>
          <w:tab w:val="left" w:pos="8709"/>
        </w:tabs>
        <w:spacing w:before="208" w:line="360" w:lineRule="auto"/>
        <w:ind w:left="-425" w:righ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qualità di</w:t>
      </w: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_______________________       </w:t>
      </w:r>
      <w:r>
        <w:rPr>
          <w:color w:val="000000"/>
          <w:sz w:val="20"/>
          <w:szCs w:val="20"/>
        </w:rPr>
        <w:t>del soggetto partecipante ________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avente natura giuridica di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con sede legale in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Via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Codice fiscale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P. IVA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Telefono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e-mail/PEC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:rsidR="00D17177" w:rsidRDefault="00D17177">
      <w:pPr>
        <w:pStyle w:val="normal1"/>
        <w:spacing w:before="2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Heading1"/>
        <w:spacing w:before="95"/>
        <w:ind w:left="-425" w:right="-84"/>
        <w:rPr>
          <w:sz w:val="20"/>
          <w:szCs w:val="20"/>
        </w:rPr>
      </w:pPr>
      <w:r>
        <w:rPr>
          <w:sz w:val="20"/>
          <w:szCs w:val="20"/>
        </w:rPr>
        <w:t>CHIEDE</w:t>
      </w:r>
    </w:p>
    <w:p w:rsidR="00D17177" w:rsidRDefault="00D17177">
      <w:pPr>
        <w:pStyle w:val="normal1"/>
        <w:spacing w:before="10"/>
        <w:ind w:left="-425" w:right="-84"/>
        <w:jc w:val="both"/>
        <w:rPr>
          <w:b/>
          <w:bCs/>
          <w:color w:val="000000"/>
          <w:sz w:val="20"/>
          <w:szCs w:val="20"/>
        </w:rPr>
      </w:pPr>
    </w:p>
    <w:p w:rsidR="00D17177" w:rsidRDefault="00D17177">
      <w:pPr>
        <w:pStyle w:val="normal1"/>
        <w:spacing w:before="1" w:after="120"/>
        <w:ind w:left="-425" w:right="-84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di partecipare alla selezione in oggetto nella seguente forma </w:t>
      </w:r>
      <w:r>
        <w:rPr>
          <w:i/>
          <w:iCs/>
          <w:sz w:val="20"/>
          <w:szCs w:val="20"/>
        </w:rPr>
        <w:t>(barrare il caso ricorrente):</w:t>
      </w:r>
    </w:p>
    <w:p w:rsidR="00D17177" w:rsidRDefault="00D17177">
      <w:pPr>
        <w:pStyle w:val="normal1"/>
        <w:numPr>
          <w:ilvl w:val="0"/>
          <w:numId w:val="2"/>
        </w:numPr>
        <w:tabs>
          <w:tab w:val="left" w:pos="427"/>
        </w:tabs>
        <w:spacing w:before="1" w:after="120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□ Soggetto singolo;</w:t>
      </w:r>
    </w:p>
    <w:p w:rsidR="00D17177" w:rsidRDefault="00D17177">
      <w:pPr>
        <w:pStyle w:val="normal1"/>
        <w:numPr>
          <w:ilvl w:val="0"/>
          <w:numId w:val="2"/>
        </w:numPr>
        <w:tabs>
          <w:tab w:val="left" w:pos="427"/>
          <w:tab w:val="left" w:pos="8685"/>
        </w:tabs>
        <w:spacing w:line="241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□ Soggetto partecipante mandatario/capofila</w:t>
      </w:r>
      <w:r>
        <w:rPr>
          <w:color w:val="000000"/>
          <w:sz w:val="20"/>
          <w:szCs w:val="20"/>
          <w:vertAlign w:val="superscript"/>
        </w:rPr>
        <w:footnoteReference w:id="1"/>
      </w:r>
      <w:r>
        <w:rPr>
          <w:color w:val="000000"/>
          <w:sz w:val="20"/>
          <w:szCs w:val="20"/>
        </w:rPr>
        <w:t xml:space="preserve"> di aggregazione in forma di </w:t>
      </w:r>
      <w:r>
        <w:rPr>
          <w:i/>
          <w:iCs/>
          <w:color w:val="000000"/>
          <w:sz w:val="20"/>
          <w:szCs w:val="20"/>
        </w:rPr>
        <w:t>(specificare la tipologia di aggregazione)</w:t>
      </w:r>
    </w:p>
    <w:p w:rsidR="00D17177" w:rsidRDefault="00D17177">
      <w:pPr>
        <w:pStyle w:val="normal1"/>
        <w:spacing w:line="241" w:lineRule="auto"/>
        <w:ind w:left="-425" w:right="-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:rsidR="00D17177" w:rsidRDefault="00D17177">
      <w:pPr>
        <w:pStyle w:val="normal1"/>
        <w:spacing w:line="241" w:lineRule="auto"/>
        <w:ind w:left="-425" w:right="-84"/>
        <w:jc w:val="both"/>
        <w:rPr>
          <w:i/>
          <w:iCs/>
          <w:sz w:val="20"/>
          <w:szCs w:val="20"/>
        </w:rPr>
      </w:pPr>
    </w:p>
    <w:p w:rsidR="00D17177" w:rsidRDefault="00D17177">
      <w:pPr>
        <w:pStyle w:val="normal1"/>
        <w:numPr>
          <w:ilvl w:val="0"/>
          <w:numId w:val="3"/>
        </w:numPr>
        <w:spacing w:before="3"/>
        <w:ind w:left="-425" w:right="-84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Da compilare in caso di Soggetto partecipante in forma aggregata:</w:t>
      </w:r>
    </w:p>
    <w:p w:rsidR="00D17177" w:rsidRDefault="00D17177">
      <w:pPr>
        <w:pStyle w:val="normal1"/>
        <w:spacing w:before="1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ind w:left="-425" w:right="-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Indicare di seguito le generalità di tutti i soggetti partecipanti </w:t>
      </w:r>
      <w:r>
        <w:rPr>
          <w:i/>
          <w:iCs/>
          <w:sz w:val="20"/>
          <w:szCs w:val="20"/>
        </w:rPr>
        <w:t xml:space="preserve">(ragione sociale, indirizzo, codice fiscale/partita IVA, oggetto sociale), </w:t>
      </w:r>
      <w:r>
        <w:rPr>
          <w:sz w:val="20"/>
          <w:szCs w:val="20"/>
        </w:rPr>
        <w:t>nonché le parti del servizio che saranno eseguite da ogni singolo soggetto partecipante:</w:t>
      </w:r>
    </w:p>
    <w:p w:rsidR="00D17177" w:rsidRDefault="00D17177">
      <w:pPr>
        <w:pStyle w:val="normal1"/>
        <w:spacing w:before="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9062"/>
        </w:tabs>
        <w:spacing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17177" w:rsidRDefault="00D17177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9062"/>
        </w:tabs>
        <w:spacing w:before="95"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17177" w:rsidRDefault="00D17177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9062"/>
        </w:tabs>
        <w:spacing w:before="95"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17177" w:rsidRDefault="00D17177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518"/>
        </w:tabs>
        <w:spacing w:after="120" w:line="241" w:lineRule="auto"/>
        <w:ind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tabs>
          <w:tab w:val="left" w:pos="4792"/>
        </w:tabs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Luogo e data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17177" w:rsidRDefault="00D17177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before="8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before="1"/>
        <w:ind w:left="5811" w:right="-8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LEGALE RAPPRESENTANTE</w:t>
      </w:r>
      <w:r>
        <w:rPr>
          <w:color w:val="000000"/>
          <w:sz w:val="20"/>
          <w:szCs w:val="20"/>
          <w:vertAlign w:val="superscript"/>
        </w:rPr>
        <w:footnoteReference w:id="2"/>
      </w:r>
    </w:p>
    <w:p w:rsidR="00D17177" w:rsidRDefault="00D17177">
      <w:pPr>
        <w:pStyle w:val="normal1"/>
        <w:ind w:left="5811" w:right="-8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(o il procuratore/ o delegato)</w:t>
      </w:r>
    </w:p>
    <w:p w:rsidR="00D17177" w:rsidRDefault="00D17177">
      <w:pPr>
        <w:pStyle w:val="normal1"/>
        <w:ind w:left="5811" w:right="-84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Firmato digitalmente</w:t>
      </w:r>
    </w:p>
    <w:p w:rsidR="00D17177" w:rsidRDefault="00D17177">
      <w:pPr>
        <w:pStyle w:val="normal1"/>
        <w:ind w:left="5811" w:right="-84"/>
        <w:jc w:val="center"/>
        <w:rPr>
          <w:i/>
          <w:iCs/>
          <w:sz w:val="20"/>
          <w:szCs w:val="20"/>
        </w:rPr>
      </w:pPr>
    </w:p>
    <w:p w:rsidR="00D17177" w:rsidRDefault="00D17177">
      <w:pPr>
        <w:pStyle w:val="normal1"/>
        <w:ind w:left="5811" w:right="-84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:rsidR="00D17177" w:rsidRDefault="00D17177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before="7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line="20" w:lineRule="auto"/>
        <w:ind w:left="-425" w:right="-84"/>
        <w:jc w:val="both"/>
        <w:rPr>
          <w:color w:val="000000"/>
          <w:sz w:val="20"/>
          <w:szCs w:val="20"/>
        </w:rPr>
      </w:pPr>
    </w:p>
    <w:p w:rsidR="00D17177" w:rsidRDefault="00D17177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</w:p>
    <w:p w:rsidR="00D17177" w:rsidRDefault="00D17177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</w:p>
    <w:p w:rsidR="00D17177" w:rsidRDefault="00D17177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Allegati alla presente:</w:t>
      </w:r>
    </w:p>
    <w:p w:rsidR="00D17177" w:rsidRDefault="00D17177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copia non autenticata del documento di identità del/dei sottoscrittore/i, in corso di validità;</w:t>
      </w:r>
    </w:p>
    <w:p w:rsidR="00D17177" w:rsidRDefault="00D17177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copia non autenticata dello statuto e/o dell’atto costitutivo e/o documentazione istituzionale prevista dalla specifica disciplina vigente in relazione alla natura del soggetto partecipante da cui si evinca la sussistenza di finalità statutarie e/o istituzionali congruenti con i servizi e le attività oggetto della procedura;</w:t>
      </w:r>
    </w:p>
    <w:p w:rsidR="00D17177" w:rsidRDefault="00D17177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caso di sottoscrizione da parte di procuratore: originale o copia autenticata di procura generale o speciale;</w:t>
      </w:r>
    </w:p>
    <w:p w:rsidR="00D17177" w:rsidRDefault="00D17177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caso di aggregazione costituita: copia autenticata del mandato collettivo speciale irrevocabile con rappresentanza conferito alla mandataria ovvero dell’atto costitutivo del raggruppamento;</w:t>
      </w:r>
    </w:p>
    <w:p w:rsidR="00D17177" w:rsidRDefault="00D17177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caso sottoscrizione da parte di delegato: originale o copia autenticata dell’atto di delega.</w:t>
      </w:r>
    </w:p>
    <w:sectPr w:rsidR="00D17177" w:rsidSect="005C7527">
      <w:footerReference w:type="even" r:id="rId12"/>
      <w:footerReference w:type="default" r:id="rId13"/>
      <w:pgSz w:w="11900" w:h="16840"/>
      <w:pgMar w:top="1079" w:right="1120" w:bottom="1078" w:left="1520" w:header="0" w:footer="65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177" w:rsidRDefault="00D17177" w:rsidP="005C7527">
      <w:r>
        <w:separator/>
      </w:r>
    </w:p>
  </w:endnote>
  <w:endnote w:type="continuationSeparator" w:id="0">
    <w:p w:rsidR="00D17177" w:rsidRDefault="00D17177" w:rsidP="005C7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77" w:rsidRDefault="00D17177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17177" w:rsidRDefault="00D17177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77" w:rsidRDefault="00D17177">
    <w:pPr>
      <w:pStyle w:val="normal1"/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D17177" w:rsidRDefault="00D17177">
    <w:pPr>
      <w:pStyle w:val="normal1"/>
      <w:spacing w:line="14" w:lineRule="auto"/>
      <w:ind w:right="360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177" w:rsidRDefault="00D17177" w:rsidP="005C7527">
      <w:r>
        <w:separator/>
      </w:r>
    </w:p>
  </w:footnote>
  <w:footnote w:type="continuationSeparator" w:id="0">
    <w:p w:rsidR="00D17177" w:rsidRDefault="00D17177" w:rsidP="005C7527">
      <w:r>
        <w:continuationSeparator/>
      </w:r>
    </w:p>
  </w:footnote>
  <w:footnote w:id="1">
    <w:p w:rsidR="00D17177" w:rsidRDefault="00D17177">
      <w:pPr>
        <w:pStyle w:val="normal1"/>
        <w:tabs>
          <w:tab w:val="left" w:pos="297"/>
        </w:tabs>
        <w:spacing w:before="31" w:line="238" w:lineRule="auto"/>
        <w:ind w:left="180"/>
      </w:pPr>
      <w:r>
        <w:rPr>
          <w:rStyle w:val="FootnoteReference"/>
        </w:rPr>
        <w:footnoteRef/>
      </w:r>
      <w:r>
        <w:rPr>
          <w:i/>
          <w:iCs/>
          <w:color w:val="000000"/>
          <w:sz w:val="16"/>
          <w:szCs w:val="16"/>
        </w:rPr>
        <w:t>Specificare il titolo del dichiarante (carica ricoperta: legale rappresentante, procuratore). Allegare: copia autenticata del mandato collettivo speciale irrevocabile con rappresentanza conferito alla mandataria ovvero dell’atto costitutivo del raggruppamento.</w:t>
      </w:r>
    </w:p>
  </w:footnote>
  <w:footnote w:id="2">
    <w:p w:rsidR="00D17177" w:rsidRDefault="00D17177">
      <w:pPr>
        <w:pStyle w:val="normal1"/>
        <w:rPr>
          <w:i/>
          <w:iCs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16"/>
          <w:szCs w:val="16"/>
        </w:rPr>
        <w:t>In caso di aggregazione costituita, l’istanza di partecipazione dovrà essere sottoscritta dal legale rappresentante/procuratore della mandataria.</w:t>
      </w:r>
    </w:p>
    <w:p w:rsidR="00D17177" w:rsidRDefault="00D17177">
      <w:pPr>
        <w:pStyle w:val="normal1"/>
        <w:rPr>
          <w:i/>
          <w:iCs/>
          <w:sz w:val="16"/>
          <w:szCs w:val="16"/>
        </w:rPr>
      </w:pPr>
    </w:p>
    <w:p w:rsidR="00D17177" w:rsidRDefault="00D17177">
      <w:pPr>
        <w:pStyle w:val="normal1"/>
        <w:widowControl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 caso di raggruppamento costituendo, da tutti i legali rappresentanti/procuratori dei membri dell’aggregazione/ forma plurisoggettiva. In tal caso dovrà essere allegata dichiarazione di impegno a costituire formalmente il raggruppamento, indicando il soggetto cui sarà conferito mandato collettivo speciale con rappresentanza. </w:t>
      </w:r>
    </w:p>
    <w:p w:rsidR="00D17177" w:rsidRDefault="00D17177">
      <w:pPr>
        <w:pStyle w:val="normal1"/>
        <w:widowControl/>
        <w:jc w:val="both"/>
        <w:rPr>
          <w:sz w:val="20"/>
          <w:szCs w:val="20"/>
          <w:highlight w:val="white"/>
        </w:rPr>
      </w:pPr>
    </w:p>
    <w:p w:rsidR="00D17177" w:rsidRDefault="00D17177">
      <w:pPr>
        <w:pStyle w:val="normal1"/>
        <w:widowControl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53FD"/>
    <w:multiLevelType w:val="multilevel"/>
    <w:tmpl w:val="FFFFFFFF"/>
    <w:lvl w:ilvl="0">
      <w:numFmt w:val="bullet"/>
      <w:lvlText w:val="⮚"/>
      <w:lvlJc w:val="left"/>
      <w:pPr>
        <w:ind w:left="541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50EF18C1"/>
    <w:multiLevelType w:val="multilevel"/>
    <w:tmpl w:val="FFFFFFFF"/>
    <w:lvl w:ilvl="0">
      <w:numFmt w:val="bullet"/>
      <w:lvlText w:val="□"/>
      <w:lvlJc w:val="left"/>
      <w:pPr>
        <w:ind w:left="181" w:hanging="336"/>
      </w:pPr>
      <w:rPr>
        <w:rFonts w:ascii="Times New Roman" w:eastAsia="Times New Roman" w:hAnsi="Times New Roman"/>
        <w:sz w:val="20"/>
      </w:rPr>
    </w:lvl>
    <w:lvl w:ilvl="1">
      <w:numFmt w:val="bullet"/>
      <w:lvlText w:val="□"/>
      <w:lvlJc w:val="left"/>
      <w:pPr>
        <w:ind w:left="296" w:hanging="221"/>
      </w:pPr>
      <w:rPr>
        <w:rFonts w:ascii="Times New Roman" w:eastAsia="Times New Roman" w:hAnsi="Times New Roman"/>
        <w:sz w:val="20"/>
      </w:rPr>
    </w:lvl>
    <w:lvl w:ilvl="2">
      <w:numFmt w:val="bullet"/>
      <w:lvlText w:val="●"/>
      <w:lvlJc w:val="left"/>
      <w:pPr>
        <w:ind w:left="901" w:hanging="348"/>
      </w:pPr>
      <w:rPr>
        <w:rFonts w:ascii="Noto Sans Symbols" w:eastAsia="Times New Roman" w:hAnsi="Noto Sans Symbols"/>
        <w:sz w:val="21"/>
      </w:rPr>
    </w:lvl>
    <w:lvl w:ilvl="3">
      <w:numFmt w:val="bullet"/>
      <w:lvlText w:val="•"/>
      <w:lvlJc w:val="left"/>
      <w:pPr>
        <w:ind w:left="1945" w:hanging="348"/>
      </w:pPr>
    </w:lvl>
    <w:lvl w:ilvl="4">
      <w:numFmt w:val="bullet"/>
      <w:lvlText w:val="•"/>
      <w:lvlJc w:val="left"/>
      <w:pPr>
        <w:ind w:left="2990" w:hanging="348"/>
      </w:pPr>
    </w:lvl>
    <w:lvl w:ilvl="5">
      <w:numFmt w:val="bullet"/>
      <w:lvlText w:val="•"/>
      <w:lvlJc w:val="left"/>
      <w:pPr>
        <w:ind w:left="4035" w:hanging="348"/>
      </w:pPr>
    </w:lvl>
    <w:lvl w:ilvl="6">
      <w:numFmt w:val="bullet"/>
      <w:lvlText w:val="•"/>
      <w:lvlJc w:val="left"/>
      <w:pPr>
        <w:ind w:left="5080" w:hanging="348"/>
      </w:pPr>
    </w:lvl>
    <w:lvl w:ilvl="7">
      <w:numFmt w:val="bullet"/>
      <w:lvlText w:val="•"/>
      <w:lvlJc w:val="left"/>
      <w:pPr>
        <w:ind w:left="6125" w:hanging="348"/>
      </w:pPr>
    </w:lvl>
    <w:lvl w:ilvl="8">
      <w:numFmt w:val="bullet"/>
      <w:lvlText w:val="•"/>
      <w:lvlJc w:val="left"/>
      <w:pPr>
        <w:ind w:left="7170" w:hanging="348"/>
      </w:pPr>
    </w:lvl>
  </w:abstractNum>
  <w:abstractNum w:abstractNumId="2">
    <w:nsid w:val="5E8C63E5"/>
    <w:multiLevelType w:val="multilevel"/>
    <w:tmpl w:val="FFFFFFFF"/>
    <w:lvl w:ilvl="0">
      <w:start w:val="1"/>
      <w:numFmt w:val="lowerLetter"/>
      <w:lvlText w:val="%1)"/>
      <w:lvlJc w:val="left"/>
      <w:pPr>
        <w:ind w:left="426" w:hanging="245"/>
      </w:pPr>
      <w:rPr>
        <w:rFonts w:ascii="Arial" w:eastAsia="Times New Roman" w:hAnsi="Arial" w:cs="Arial"/>
        <w:sz w:val="21"/>
        <w:szCs w:val="21"/>
      </w:rPr>
    </w:lvl>
    <w:lvl w:ilvl="1">
      <w:numFmt w:val="bullet"/>
      <w:lvlText w:val="•"/>
      <w:lvlJc w:val="left"/>
      <w:pPr>
        <w:ind w:left="1304" w:hanging="245"/>
      </w:pPr>
    </w:lvl>
    <w:lvl w:ilvl="2">
      <w:numFmt w:val="bullet"/>
      <w:lvlText w:val="•"/>
      <w:lvlJc w:val="left"/>
      <w:pPr>
        <w:ind w:left="2188" w:hanging="245"/>
      </w:pPr>
    </w:lvl>
    <w:lvl w:ilvl="3">
      <w:numFmt w:val="bullet"/>
      <w:lvlText w:val="•"/>
      <w:lvlJc w:val="left"/>
      <w:pPr>
        <w:ind w:left="3072" w:hanging="245"/>
      </w:pPr>
    </w:lvl>
    <w:lvl w:ilvl="4">
      <w:numFmt w:val="bullet"/>
      <w:lvlText w:val="•"/>
      <w:lvlJc w:val="left"/>
      <w:pPr>
        <w:ind w:left="3956" w:hanging="245"/>
      </w:pPr>
    </w:lvl>
    <w:lvl w:ilvl="5">
      <w:numFmt w:val="bullet"/>
      <w:lvlText w:val="•"/>
      <w:lvlJc w:val="left"/>
      <w:pPr>
        <w:ind w:left="4840" w:hanging="245"/>
      </w:pPr>
    </w:lvl>
    <w:lvl w:ilvl="6">
      <w:numFmt w:val="bullet"/>
      <w:lvlText w:val="•"/>
      <w:lvlJc w:val="left"/>
      <w:pPr>
        <w:ind w:left="5724" w:hanging="245"/>
      </w:pPr>
    </w:lvl>
    <w:lvl w:ilvl="7">
      <w:numFmt w:val="bullet"/>
      <w:lvlText w:val="•"/>
      <w:lvlJc w:val="left"/>
      <w:pPr>
        <w:ind w:left="6608" w:hanging="245"/>
      </w:pPr>
    </w:lvl>
    <w:lvl w:ilvl="8">
      <w:numFmt w:val="bullet"/>
      <w:lvlText w:val="•"/>
      <w:lvlJc w:val="left"/>
      <w:pPr>
        <w:ind w:left="7492" w:hanging="24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527"/>
    <w:rsid w:val="00266121"/>
    <w:rsid w:val="00527199"/>
    <w:rsid w:val="005C7527"/>
    <w:rsid w:val="00D17177"/>
    <w:rsid w:val="00D8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5C7527"/>
    <w:pPr>
      <w:ind w:left="1976" w:right="1975"/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C7527"/>
    <w:pPr>
      <w:keepNext/>
      <w:widowControl/>
      <w:ind w:left="296" w:hanging="221"/>
      <w:outlineLvl w:val="1"/>
    </w:pPr>
    <w:rPr>
      <w:rFonts w:ascii="Trebuchet MS" w:hAnsi="Trebuchet MS" w:cs="Trebuchet MS"/>
      <w:b/>
      <w:bCs/>
      <w:i/>
      <w:iCs/>
      <w:sz w:val="24"/>
      <w:szCs w:val="24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C752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C752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C7527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C752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556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556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556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556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5C7527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5C7527"/>
    <w:pPr>
      <w:widowControl w:val="0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5C7527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31556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1">
    <w:name w:val="TableNormal1"/>
    <w:uiPriority w:val="99"/>
    <w:rsid w:val="005C7527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5C7527"/>
    <w:pPr>
      <w:widowControl w:val="0"/>
    </w:pPr>
    <w:rPr>
      <w:lang/>
    </w:rPr>
  </w:style>
  <w:style w:type="paragraph" w:styleId="BodyText">
    <w:name w:val="Body Text"/>
    <w:basedOn w:val="normal1"/>
    <w:link w:val="BodyTextChar"/>
    <w:uiPriority w:val="99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1"/>
    <w:uiPriority w:val="99"/>
    <w:qFormat/>
    <w:pPr>
      <w:ind w:left="181"/>
      <w:jc w:val="both"/>
    </w:pPr>
  </w:style>
  <w:style w:type="paragraph" w:customStyle="1" w:styleId="TableParagraph">
    <w:name w:val="Table Paragraph"/>
    <w:basedOn w:val="normal1"/>
    <w:uiPriority w:val="99"/>
  </w:style>
  <w:style w:type="paragraph" w:customStyle="1" w:styleId="Contenutocornice">
    <w:name w:val="Contenuto cornice"/>
    <w:basedOn w:val="normal1"/>
    <w:uiPriority w:val="99"/>
    <w:pPr>
      <w:widowControl/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1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 MT" w:hAnsi="Arial MT" w:cs="Arial MT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Header">
    <w:name w:val="header"/>
    <w:basedOn w:val="normal1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 MT" w:hAnsi="Arial MT" w:cs="Arial MT"/>
      <w:lang w:eastAsia="en-US"/>
    </w:rPr>
  </w:style>
  <w:style w:type="paragraph" w:styleId="Footer">
    <w:name w:val="footer"/>
    <w:basedOn w:val="normal1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 MT" w:hAnsi="Arial MT" w:cs="Arial MT"/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table" w:customStyle="1" w:styleId="Stile">
    <w:name w:val="Stile"/>
    <w:uiPriority w:val="99"/>
    <w:rsid w:val="005C752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5C7527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31556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tt.l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s.mm.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riccione@legalmail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426</Words>
  <Characters>2430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gambutig</dc:creator>
  <cp:keywords/>
  <dc:description/>
  <cp:lastModifiedBy>gambutig</cp:lastModifiedBy>
  <cp:revision>2</cp:revision>
  <dcterms:created xsi:type="dcterms:W3CDTF">2026-08-12T14:13:00Z</dcterms:created>
  <dcterms:modified xsi:type="dcterms:W3CDTF">2026-08-12T14:13:00Z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1.7.1</vt:lpwstr>
  </property>
</Properties>
</file>